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437" w:rsidRPr="00185967" w:rsidRDefault="00496437" w:rsidP="00EF2E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3677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7.75pt;height:39pt;visibility:visible">
            <v:imagedata r:id="rId7" o:title="" gain="93623f"/>
          </v:shape>
        </w:pict>
      </w:r>
    </w:p>
    <w:p w:rsidR="00496437" w:rsidRPr="00185967" w:rsidRDefault="00496437" w:rsidP="00EF2EE0">
      <w:pPr>
        <w:pStyle w:val="Heading7"/>
        <w:spacing w:before="0" w:after="0"/>
        <w:rPr>
          <w:b/>
          <w:i/>
          <w:sz w:val="28"/>
          <w:szCs w:val="28"/>
          <w:lang w:val="uk-UA"/>
        </w:rPr>
      </w:pPr>
      <w:r w:rsidRPr="00185967">
        <w:rPr>
          <w:b/>
          <w:i/>
          <w:sz w:val="28"/>
          <w:szCs w:val="28"/>
          <w:lang w:val="uk-UA"/>
        </w:rPr>
        <w:t>МІНІСТЕРСТВО  ОСВІТИ  І  НАУКИ  УКРАЇНИ</w:t>
      </w:r>
    </w:p>
    <w:p w:rsidR="00496437" w:rsidRPr="00185967" w:rsidRDefault="00496437" w:rsidP="00EF2E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5967">
        <w:rPr>
          <w:rFonts w:ascii="Times New Roman" w:hAnsi="Times New Roman" w:cs="Times New Roman"/>
          <w:b/>
          <w:bCs/>
          <w:sz w:val="28"/>
          <w:szCs w:val="28"/>
        </w:rPr>
        <w:t>Опорний загальноосвітній навчальний заклад</w:t>
      </w:r>
    </w:p>
    <w:p w:rsidR="00496437" w:rsidRPr="00185967" w:rsidRDefault="00496437" w:rsidP="00EF2E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5967">
        <w:rPr>
          <w:rFonts w:ascii="Times New Roman" w:hAnsi="Times New Roman" w:cs="Times New Roman"/>
          <w:b/>
          <w:bCs/>
          <w:sz w:val="28"/>
          <w:szCs w:val="28"/>
        </w:rPr>
        <w:t>«Бібрська загальноосвітня школа І-Ш ступенів імені Уляни Кравченко»</w:t>
      </w:r>
    </w:p>
    <w:p w:rsidR="00496437" w:rsidRPr="00185967" w:rsidRDefault="00496437" w:rsidP="00EF2E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5967">
        <w:rPr>
          <w:rFonts w:ascii="Times New Roman" w:hAnsi="Times New Roman" w:cs="Times New Roman"/>
          <w:b/>
          <w:bCs/>
          <w:sz w:val="28"/>
          <w:szCs w:val="28"/>
        </w:rPr>
        <w:t>Перемишлянської районної ради Львівської області</w:t>
      </w:r>
    </w:p>
    <w:p w:rsidR="00496437" w:rsidRPr="00185967" w:rsidRDefault="00496437" w:rsidP="00EF2E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5967">
        <w:rPr>
          <w:rFonts w:ascii="Times New Roman" w:hAnsi="Times New Roman" w:cs="Times New Roman"/>
          <w:b/>
          <w:bCs/>
          <w:sz w:val="28"/>
          <w:szCs w:val="28"/>
        </w:rPr>
        <w:t>81220, м.Бібрка, вул. Уляни Кравченко, 2, тел. 4-31-15</w:t>
      </w:r>
    </w:p>
    <w:p w:rsidR="00496437" w:rsidRPr="00185967" w:rsidRDefault="00496437" w:rsidP="00EF2E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5967">
        <w:rPr>
          <w:rFonts w:ascii="Times New Roman" w:hAnsi="Times New Roman" w:cs="Times New Roman"/>
          <w:b/>
          <w:bCs/>
          <w:sz w:val="28"/>
          <w:szCs w:val="28"/>
        </w:rPr>
        <w:t>е-</w:t>
      </w:r>
      <w:r w:rsidRPr="00185967">
        <w:rPr>
          <w:rFonts w:ascii="Times New Roman" w:hAnsi="Times New Roman" w:cs="Times New Roman"/>
          <w:b/>
          <w:bCs/>
          <w:sz w:val="28"/>
          <w:szCs w:val="28"/>
          <w:lang w:val="en-US"/>
        </w:rPr>
        <w:t>m</w:t>
      </w:r>
      <w:r w:rsidRPr="00185967">
        <w:rPr>
          <w:rFonts w:ascii="Times New Roman" w:hAnsi="Times New Roman" w:cs="Times New Roman"/>
          <w:b/>
          <w:bCs/>
          <w:sz w:val="28"/>
          <w:szCs w:val="28"/>
        </w:rPr>
        <w:t>аі</w:t>
      </w:r>
      <w:r w:rsidRPr="00185967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Pr="0018596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185967">
        <w:rPr>
          <w:rFonts w:ascii="Times New Roman" w:hAnsi="Times New Roman" w:cs="Times New Roman"/>
          <w:b/>
          <w:bCs/>
          <w:sz w:val="28"/>
          <w:szCs w:val="28"/>
          <w:lang w:val="en-US"/>
        </w:rPr>
        <w:t>bibrkazsh</w:t>
      </w:r>
      <w:r w:rsidRPr="00185967">
        <w:rPr>
          <w:rFonts w:ascii="Times New Roman" w:hAnsi="Times New Roman" w:cs="Times New Roman"/>
          <w:b/>
          <w:bCs/>
          <w:sz w:val="28"/>
          <w:szCs w:val="28"/>
        </w:rPr>
        <w:t>@</w:t>
      </w:r>
      <w:r w:rsidRPr="00185967">
        <w:rPr>
          <w:rFonts w:ascii="Times New Roman" w:hAnsi="Times New Roman" w:cs="Times New Roman"/>
          <w:b/>
          <w:bCs/>
          <w:sz w:val="28"/>
          <w:szCs w:val="28"/>
          <w:lang w:val="en-US"/>
        </w:rPr>
        <w:t>gmail</w:t>
      </w:r>
      <w:r w:rsidRPr="0018596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85967">
        <w:rPr>
          <w:rFonts w:ascii="Times New Roman" w:hAnsi="Times New Roman" w:cs="Times New Roman"/>
          <w:b/>
          <w:bCs/>
          <w:sz w:val="28"/>
          <w:szCs w:val="28"/>
          <w:lang w:val="en-US"/>
        </w:rPr>
        <w:t>com</w:t>
      </w:r>
      <w:r w:rsidRPr="001859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96437" w:rsidRPr="00185967" w:rsidRDefault="00496437" w:rsidP="00EF2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line id="Прямая соединительная линия 3" o:spid="_x0000_s1026" style="position:absolute;z-index:251674112;visibility:visible" from="-9pt,9.9pt" to="468pt,9.9pt" strokeweight="3.75pt">
            <v:stroke linestyle="thickThin"/>
          </v:line>
        </w:pict>
      </w:r>
    </w:p>
    <w:p w:rsidR="00496437" w:rsidRPr="00185967" w:rsidRDefault="00496437" w:rsidP="00EF2E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5967">
        <w:rPr>
          <w:rFonts w:ascii="Times New Roman" w:hAnsi="Times New Roman" w:cs="Times New Roman"/>
          <w:b/>
          <w:sz w:val="28"/>
          <w:szCs w:val="28"/>
          <w:lang w:val="uk-UA"/>
        </w:rPr>
        <w:t>Наказ №1-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75</w:t>
      </w:r>
    </w:p>
    <w:p w:rsidR="00496437" w:rsidRPr="00185967" w:rsidRDefault="00496437" w:rsidP="00EF2E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85967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185967">
        <w:rPr>
          <w:rFonts w:ascii="Times New Roman" w:hAnsi="Times New Roman" w:cs="Times New Roman"/>
          <w:sz w:val="28"/>
          <w:szCs w:val="28"/>
          <w:lang w:val="uk-UA"/>
        </w:rPr>
        <w:t>.06.2018</w:t>
      </w:r>
    </w:p>
    <w:p w:rsidR="00496437" w:rsidRDefault="00496437" w:rsidP="00EF2EE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 підсумки моніторингу </w:t>
      </w:r>
    </w:p>
    <w:p w:rsidR="00496437" w:rsidRDefault="00496437" w:rsidP="00EF2EE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навчальних досягнень  учнів 4-х, 9-11-х класів </w:t>
      </w:r>
    </w:p>
    <w:p w:rsidR="00496437" w:rsidRDefault="00496437" w:rsidP="00EF2EE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ОЗНЗ «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Бібрськ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 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ЗОШ І - ІІІ ст. ім. Уляни Кравченко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</w:p>
    <w:p w:rsidR="00496437" w:rsidRDefault="00496437" w:rsidP="00EF2EE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 базових дисциплін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 2017- 2018 н.р.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496437" w:rsidRDefault="00496437" w:rsidP="00EF2EE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З урахуванням Законів України «Про освіту», «Про загальну середню осві</w:t>
      </w:r>
      <w:r>
        <w:rPr>
          <w:rFonts w:ascii="Times New Roman" w:hAnsi="Times New Roman" w:cs="Times New Roman"/>
          <w:sz w:val="28"/>
          <w:szCs w:val="28"/>
          <w:lang w:val="uk-UA"/>
        </w:rPr>
        <w:t>ту», річного плану школи на 2017-2018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н.р., відповідно до наказу школи </w:t>
      </w:r>
      <w:r w:rsidRPr="00336237">
        <w:rPr>
          <w:rFonts w:ascii="Times New Roman" w:hAnsi="Times New Roman" w:cs="Times New Roman"/>
          <w:bCs/>
          <w:sz w:val="28"/>
          <w:szCs w:val="28"/>
          <w:lang w:val="uk-UA"/>
        </w:rPr>
        <w:t>від  22.09.2017р. № 1-165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«Про проведення внутрішкільного моніторингу рівня навчальних досягнень учнів 4-их та 9-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11-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>их класів з базових дисциплін» та отримання об'єктивної інформації про якість навчальних досягнень учнів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упродовж 2017-2018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>н.р.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було проведено поетапне (діагностичне, поточне, семестрове, підсумкове) моніторингове дослідження якості знань учнів початкової шко</w:t>
      </w:r>
      <w:r>
        <w:rPr>
          <w:rFonts w:ascii="Times New Roman" w:hAnsi="Times New Roman" w:cs="Times New Roman"/>
          <w:sz w:val="28"/>
          <w:szCs w:val="28"/>
          <w:lang w:val="uk-UA"/>
        </w:rPr>
        <w:t>ли (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4-і класи) з української мови, англійської мови, математики  та старшої школи (9-11-і класи) з української мови, англійської мови,алгебри, геометрії, історії України. 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 дослідження: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вивчити рівень навчальних досягнень учнів 4-х, 9-11-х класів з названих вище предметів 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дослідження:</w:t>
      </w:r>
    </w:p>
    <w:p w:rsidR="00496437" w:rsidRPr="00D65814" w:rsidRDefault="00496437" w:rsidP="0003720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провести контрольні роботи з базових дисциплін в 4-х, 9-11-х класах відповідно до плану-графіку моніторингу;</w:t>
      </w:r>
    </w:p>
    <w:p w:rsidR="00496437" w:rsidRPr="00D65814" w:rsidRDefault="00496437" w:rsidP="0003720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відстежити рівень навчальних досягнень школярів згідно процедури моніторингу в декілька етапів;</w:t>
      </w:r>
    </w:p>
    <w:p w:rsidR="00496437" w:rsidRPr="00D65814" w:rsidRDefault="00496437" w:rsidP="0003720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проаналізувати контрольні роботи учнів згідно з критеріями оцінювання навчальних досягнень;</w:t>
      </w:r>
    </w:p>
    <w:p w:rsidR="00496437" w:rsidRPr="00D65814" w:rsidRDefault="00496437" w:rsidP="0003720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узагальнити та систематизувати результати моніторингового дослідження;</w:t>
      </w:r>
    </w:p>
    <w:p w:rsidR="00496437" w:rsidRPr="00D65814" w:rsidRDefault="00496437" w:rsidP="0003720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надати методичні рекомендації вчителям щодо підвищення якості і знань учнів початкової школи ( 4-і класи) з української мови, англійської мови, математики  та старшої школи (9-11-і класи) з української мови, англійської мови,алгебри, геометрії, історії України. </w:t>
      </w:r>
    </w:p>
    <w:p w:rsidR="00496437" w:rsidRPr="00D65814" w:rsidRDefault="00496437" w:rsidP="0003720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прийняти оптимальні управлінські рішення щодо корекції  та підвищення рівня навчальних компетенцій школярів;</w:t>
      </w:r>
    </w:p>
    <w:p w:rsidR="00496437" w:rsidRPr="00D65814" w:rsidRDefault="00496437" w:rsidP="0003720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активізувати внутрі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шньошкільний контроль адміністрації за навчально-виховною діяльністю педколективу та об'єктивністю оцінювання знань учнів учителями згідно вимог МОН України;</w:t>
      </w:r>
    </w:p>
    <w:p w:rsidR="00496437" w:rsidRPr="00D65814" w:rsidRDefault="00496437" w:rsidP="0003720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Параметри дослідження:</w:t>
      </w:r>
    </w:p>
    <w:p w:rsidR="00496437" w:rsidRPr="00D65814" w:rsidRDefault="00496437" w:rsidP="00037208">
      <w:pPr>
        <w:numPr>
          <w:ilvl w:val="0"/>
          <w:numId w:val="8"/>
        </w:num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рівень навченості кожного учня;</w:t>
      </w:r>
    </w:p>
    <w:p w:rsidR="00496437" w:rsidRPr="00D65814" w:rsidRDefault="00496437" w:rsidP="00037208">
      <w:pPr>
        <w:numPr>
          <w:ilvl w:val="0"/>
          <w:numId w:val="8"/>
        </w:num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рівень навченості класу;</w:t>
      </w:r>
    </w:p>
    <w:p w:rsidR="00496437" w:rsidRPr="00D65814" w:rsidRDefault="00496437" w:rsidP="00037208">
      <w:pPr>
        <w:numPr>
          <w:ilvl w:val="0"/>
          <w:numId w:val="8"/>
        </w:num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стан викладання та засвоєння навчальних програм по предметах.</w:t>
      </w:r>
    </w:p>
    <w:p w:rsidR="00496437" w:rsidRPr="00D65814" w:rsidRDefault="00496437" w:rsidP="00037208">
      <w:pPr>
        <w:spacing w:after="0" w:line="240" w:lineRule="auto"/>
        <w:ind w:right="-284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У моніторингов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их дослідженнях взяло участь 213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учнів школи: </w:t>
      </w:r>
      <w:r w:rsidRPr="003B4AD5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учні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– 4 клас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ів, 71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уч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е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ь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– 9 клас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у, 40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учнів – 10 клас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у та 46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учнів – 11 класу. </w:t>
      </w:r>
    </w:p>
    <w:p w:rsidR="00496437" w:rsidRPr="00961698" w:rsidRDefault="00496437" w:rsidP="00037208">
      <w:pPr>
        <w:pStyle w:val="NormalWeb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Оцінювання контрольних робіт здійснювалось відповідно до Наказу МОН України від 13.04.2011р. №329 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>« Про затвердження критеріїв оцінювання навчальних досягнень учнів ( вихованців ) у системі загальної середньої освіти».</w:t>
      </w:r>
    </w:p>
    <w:p w:rsidR="00496437" w:rsidRPr="00961698" w:rsidRDefault="00496437" w:rsidP="00037208">
      <w:pPr>
        <w:pStyle w:val="NormalWeb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61698">
        <w:rPr>
          <w:rFonts w:ascii="Times New Roman" w:hAnsi="Times New Roman"/>
          <w:sz w:val="28"/>
          <w:szCs w:val="28"/>
          <w:lang w:val="uk-UA"/>
        </w:rPr>
        <w:t xml:space="preserve">За результатами дослідження адміністрацією школи визначено </w:t>
      </w:r>
      <w:r>
        <w:rPr>
          <w:rFonts w:ascii="Times New Roman" w:hAnsi="Times New Roman"/>
          <w:sz w:val="28"/>
          <w:szCs w:val="28"/>
          <w:lang w:val="uk-UA"/>
        </w:rPr>
        <w:t xml:space="preserve">рівень навчальних досягнень </w:t>
      </w:r>
      <w:r w:rsidRPr="00961698">
        <w:rPr>
          <w:rFonts w:ascii="Times New Roman" w:hAnsi="Times New Roman"/>
          <w:sz w:val="28"/>
          <w:szCs w:val="28"/>
          <w:lang w:val="uk-UA"/>
        </w:rPr>
        <w:t>учнів по класах  з визначених предметів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961698">
        <w:rPr>
          <w:rFonts w:ascii="Times New Roman" w:hAnsi="Times New Roman"/>
          <w:sz w:val="28"/>
          <w:szCs w:val="28"/>
          <w:lang w:val="uk-UA"/>
        </w:rPr>
        <w:t xml:space="preserve"> якісний показник знань навчальної діяльності учнів, середній бал та виведено загальношкільний рейтинг успішності учнів, підведено підсумки, побудовано </w:t>
      </w:r>
      <w:r>
        <w:rPr>
          <w:rFonts w:ascii="Times New Roman" w:hAnsi="Times New Roman"/>
          <w:sz w:val="28"/>
          <w:szCs w:val="28"/>
          <w:lang w:val="uk-UA"/>
        </w:rPr>
        <w:t xml:space="preserve">таблиці і </w:t>
      </w:r>
      <w:r w:rsidRPr="00961698">
        <w:rPr>
          <w:rFonts w:ascii="Times New Roman" w:hAnsi="Times New Roman"/>
          <w:sz w:val="28"/>
          <w:szCs w:val="28"/>
          <w:lang w:val="uk-UA"/>
        </w:rPr>
        <w:t>діаграми,  вироблені конкретні рекомендації щ</w:t>
      </w:r>
      <w:r>
        <w:rPr>
          <w:rFonts w:ascii="Times New Roman" w:hAnsi="Times New Roman"/>
          <w:sz w:val="28"/>
          <w:szCs w:val="28"/>
          <w:lang w:val="uk-UA"/>
        </w:rPr>
        <w:t>одо покращення якості освіти.</w:t>
      </w:r>
    </w:p>
    <w:p w:rsidR="00496437" w:rsidRDefault="00496437" w:rsidP="0003720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A11">
        <w:rPr>
          <w:rFonts w:ascii="Times New Roman" w:hAnsi="Times New Roman" w:cs="Times New Roman"/>
          <w:sz w:val="28"/>
          <w:szCs w:val="28"/>
          <w:lang w:val="uk-UA"/>
        </w:rPr>
        <w:t>Результати монітори</w:t>
      </w:r>
      <w:r>
        <w:rPr>
          <w:rFonts w:ascii="Times New Roman" w:hAnsi="Times New Roman" w:cs="Times New Roman"/>
          <w:sz w:val="28"/>
          <w:szCs w:val="28"/>
          <w:lang w:val="uk-UA"/>
        </w:rPr>
        <w:t>нгових досліджень  2017 - 2018</w:t>
      </w:r>
      <w:r w:rsidRPr="00DB7A11">
        <w:rPr>
          <w:rFonts w:ascii="Times New Roman" w:hAnsi="Times New Roman" w:cs="Times New Roman"/>
          <w:sz w:val="28"/>
          <w:szCs w:val="28"/>
          <w:lang w:val="uk-UA"/>
        </w:rPr>
        <w:t xml:space="preserve"> н.р.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оформлені </w:t>
      </w:r>
      <w:r w:rsidRPr="00DB7A11">
        <w:rPr>
          <w:rFonts w:ascii="Times New Roman" w:hAnsi="Times New Roman" w:cs="Times New Roman"/>
          <w:sz w:val="28"/>
          <w:szCs w:val="28"/>
          <w:lang w:val="uk-UA"/>
        </w:rPr>
        <w:t xml:space="preserve"> у таблицях та діаграмах.</w:t>
      </w:r>
    </w:p>
    <w:p w:rsidR="00496437" w:rsidRPr="00DB7A11" w:rsidRDefault="00496437" w:rsidP="0003720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Для моніторингового дослідження з української мови у 4-х класах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було запропоновано диктант, що є основним засобом перевірки орфографічних і пунктуаційних умінь молодших школярів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або диктант з граматичним завданням до нього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. Тексти диктантів охоплюють правила, які  повинні бути  опрацьовані на уроках  української мови відповідно до календарно – тематичного планування. Тексти диктантів і завдання відповідали   вимогам змістової частини «Програми для середньої загальноосвітньої школи» (1 – 4 класи)» та нормам оцінювання навчальних досягнень молодших школярів  із української мови навчання та віковим особливостям учнів. 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Аналізуючи роботи учнів 4-х класів з української мови, можна зазначити, що діти  оволоділи правилами, які ґрунтуються на вмінні співвідносити вимову й написання слова, зокрема, такі, як вживання я, ю, є,  подовження м’яких приголосних. 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Найбільш типовими для учнів 4-х класів є:</w:t>
      </w:r>
    </w:p>
    <w:p w:rsidR="00496437" w:rsidRPr="00D65814" w:rsidRDefault="00496437" w:rsidP="00037208">
      <w:pPr>
        <w:numPr>
          <w:ilvl w:val="0"/>
          <w:numId w:val="3"/>
        </w:numPr>
        <w:tabs>
          <w:tab w:val="clear" w:pos="4607"/>
          <w:tab w:val="num" w:pos="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помилки на змішування звуків </w:t>
      </w:r>
      <w:r w:rsidRPr="00D65814">
        <w:rPr>
          <w:rFonts w:ascii="Times New Roman" w:hAnsi="Times New Roman" w:cs="Times New Roman"/>
          <w:sz w:val="28"/>
          <w:szCs w:val="28"/>
        </w:rPr>
        <w:t>[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65814">
        <w:rPr>
          <w:rFonts w:ascii="Times New Roman" w:hAnsi="Times New Roman" w:cs="Times New Roman"/>
          <w:sz w:val="28"/>
          <w:szCs w:val="28"/>
        </w:rPr>
        <w:t>]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65814">
        <w:rPr>
          <w:rFonts w:ascii="Times New Roman" w:hAnsi="Times New Roman" w:cs="Times New Roman"/>
          <w:sz w:val="28"/>
          <w:szCs w:val="28"/>
        </w:rPr>
        <w:t>[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65814">
        <w:rPr>
          <w:rFonts w:ascii="Times New Roman" w:hAnsi="Times New Roman" w:cs="Times New Roman"/>
          <w:sz w:val="28"/>
          <w:szCs w:val="28"/>
        </w:rPr>
        <w:t>]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496437" w:rsidRPr="00D65814" w:rsidRDefault="00496437" w:rsidP="00037208">
      <w:pPr>
        <w:numPr>
          <w:ilvl w:val="0"/>
          <w:numId w:val="3"/>
        </w:numPr>
        <w:tabs>
          <w:tab w:val="clear" w:pos="4607"/>
          <w:tab w:val="num" w:pos="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правопис ненаголошених </w:t>
      </w:r>
      <w:r w:rsidRPr="00D65814">
        <w:rPr>
          <w:rFonts w:ascii="Times New Roman" w:hAnsi="Times New Roman" w:cs="Times New Roman"/>
          <w:sz w:val="28"/>
          <w:szCs w:val="28"/>
        </w:rPr>
        <w:t>[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65814">
        <w:rPr>
          <w:rFonts w:ascii="Times New Roman" w:hAnsi="Times New Roman" w:cs="Times New Roman"/>
          <w:sz w:val="28"/>
          <w:szCs w:val="28"/>
        </w:rPr>
        <w:t>]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65814">
        <w:rPr>
          <w:rFonts w:ascii="Times New Roman" w:hAnsi="Times New Roman" w:cs="Times New Roman"/>
          <w:sz w:val="28"/>
          <w:szCs w:val="28"/>
        </w:rPr>
        <w:t>[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65814">
        <w:rPr>
          <w:rFonts w:ascii="Times New Roman" w:hAnsi="Times New Roman" w:cs="Times New Roman"/>
          <w:sz w:val="28"/>
          <w:szCs w:val="28"/>
        </w:rPr>
        <w:t>]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96437" w:rsidRPr="00D65814" w:rsidRDefault="00496437" w:rsidP="00037208">
      <w:pPr>
        <w:numPr>
          <w:ilvl w:val="0"/>
          <w:numId w:val="3"/>
        </w:numPr>
        <w:tabs>
          <w:tab w:val="clear" w:pos="4607"/>
          <w:tab w:val="num" w:pos="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пропуск і перестановка букв; </w:t>
      </w:r>
    </w:p>
    <w:p w:rsidR="00496437" w:rsidRPr="00D65814" w:rsidRDefault="00496437" w:rsidP="00037208">
      <w:pPr>
        <w:numPr>
          <w:ilvl w:val="0"/>
          <w:numId w:val="3"/>
        </w:numPr>
        <w:tabs>
          <w:tab w:val="clear" w:pos="4607"/>
          <w:tab w:val="num" w:pos="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перенос слів; </w:t>
      </w:r>
    </w:p>
    <w:p w:rsidR="00496437" w:rsidRPr="00D65814" w:rsidRDefault="00496437" w:rsidP="00037208">
      <w:pPr>
        <w:numPr>
          <w:ilvl w:val="0"/>
          <w:numId w:val="3"/>
        </w:numPr>
        <w:tabs>
          <w:tab w:val="clear" w:pos="4607"/>
          <w:tab w:val="num" w:pos="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правопис словникових слів; </w:t>
      </w:r>
    </w:p>
    <w:p w:rsidR="00496437" w:rsidRPr="00D65814" w:rsidRDefault="00496437" w:rsidP="00037208">
      <w:pPr>
        <w:numPr>
          <w:ilvl w:val="0"/>
          <w:numId w:val="3"/>
        </w:numPr>
        <w:tabs>
          <w:tab w:val="clear" w:pos="4607"/>
          <w:tab w:val="num" w:pos="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правопис прислівників;</w:t>
      </w:r>
    </w:p>
    <w:p w:rsidR="00496437" w:rsidRPr="00D65814" w:rsidRDefault="00496437" w:rsidP="00037208">
      <w:pPr>
        <w:numPr>
          <w:ilvl w:val="0"/>
          <w:numId w:val="3"/>
        </w:numPr>
        <w:tabs>
          <w:tab w:val="clear" w:pos="4607"/>
          <w:tab w:val="num" w:pos="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правопис слів з м’яким знаком;</w:t>
      </w:r>
    </w:p>
    <w:p w:rsidR="00496437" w:rsidRPr="00D65814" w:rsidRDefault="00496437" w:rsidP="00037208">
      <w:pPr>
        <w:numPr>
          <w:ilvl w:val="0"/>
          <w:numId w:val="3"/>
        </w:numPr>
        <w:tabs>
          <w:tab w:val="clear" w:pos="4607"/>
          <w:tab w:val="num" w:pos="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правопис слів із великої букви; </w:t>
      </w:r>
    </w:p>
    <w:p w:rsidR="00496437" w:rsidRPr="00D65814" w:rsidRDefault="00496437" w:rsidP="00037208">
      <w:pPr>
        <w:numPr>
          <w:ilvl w:val="0"/>
          <w:numId w:val="3"/>
        </w:numPr>
        <w:tabs>
          <w:tab w:val="clear" w:pos="4607"/>
          <w:tab w:val="num" w:pos="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позначення меж речень.</w:t>
      </w:r>
    </w:p>
    <w:p w:rsidR="00496437" w:rsidRDefault="00496437" w:rsidP="0003720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B7A11">
        <w:rPr>
          <w:rFonts w:ascii="Times New Roman" w:hAnsi="Times New Roman"/>
          <w:sz w:val="28"/>
          <w:szCs w:val="28"/>
          <w:lang w:val="uk-UA"/>
        </w:rPr>
        <w:t>Результати оформленн</w:t>
      </w:r>
      <w:r>
        <w:rPr>
          <w:rFonts w:ascii="Times New Roman" w:hAnsi="Times New Roman"/>
          <w:sz w:val="28"/>
          <w:szCs w:val="28"/>
          <w:lang w:val="uk-UA"/>
        </w:rPr>
        <w:t>я моніторингових досліджень 2017 - 2018</w:t>
      </w:r>
      <w:r w:rsidRPr="00DB7A11">
        <w:rPr>
          <w:rFonts w:ascii="Times New Roman" w:hAnsi="Times New Roman"/>
          <w:sz w:val="28"/>
          <w:szCs w:val="28"/>
          <w:lang w:val="uk-UA"/>
        </w:rPr>
        <w:t xml:space="preserve"> н.р. </w:t>
      </w:r>
      <w:r>
        <w:rPr>
          <w:rFonts w:ascii="Times New Roman" w:hAnsi="Times New Roman"/>
          <w:sz w:val="28"/>
          <w:szCs w:val="28"/>
          <w:lang w:val="uk-UA"/>
        </w:rPr>
        <w:t xml:space="preserve">у 4-их класах </w:t>
      </w:r>
      <w:r w:rsidRPr="00DB7A11">
        <w:rPr>
          <w:rFonts w:ascii="Times New Roman" w:hAnsi="Times New Roman"/>
          <w:sz w:val="28"/>
          <w:szCs w:val="28"/>
          <w:lang w:val="uk-UA"/>
        </w:rPr>
        <w:t xml:space="preserve"> подані  у таблицях та діаграмах.</w:t>
      </w:r>
    </w:p>
    <w:p w:rsidR="00496437" w:rsidRDefault="00496437" w:rsidP="0003720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6437" w:rsidRDefault="00496437" w:rsidP="0003720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6437" w:rsidRDefault="00496437" w:rsidP="0003720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6437" w:rsidRDefault="00496437" w:rsidP="00037208">
      <w:pPr>
        <w:spacing w:line="240" w:lineRule="auto"/>
        <w:ind w:firstLine="567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27" type="#_x0000_t75" style="position:absolute;left:0;text-align:left;margin-left:2.65pt;margin-top:-59.45pt;width:469.9pt;height:333.6pt;z-index:251645440;visibility:visible;mso-wrap-distance-bottom:.18pt">
            <v:imagedata r:id="rId8" o:title=""/>
            <w10:wrap type="square"/>
          </v:shape>
          <o:OLEObject Type="Embed" ProgID="Excel.Chart.8" ShapeID="_x0000_s1027" DrawAspect="Content" ObjectID="_1591511752" r:id="rId9"/>
        </w:pict>
      </w:r>
      <w:r>
        <w:rPr>
          <w:noProof/>
        </w:rPr>
        <w:pict>
          <v:shape id="_x0000_s1028" type="#_x0000_t75" style="position:absolute;left:0;text-align:left;margin-left:-24.5pt;margin-top:279.55pt;width:509.75pt;height:242.4pt;z-index:251673088;visibility:visible;mso-wrap-distance-bottom:.03pt">
            <v:imagedata r:id="rId10" o:title=""/>
            <w10:wrap type="square"/>
          </v:shape>
          <o:OLEObject Type="Embed" ProgID="Excel.Chart.8" ShapeID="_x0000_s1028" DrawAspect="Content" ObjectID="_1591511753" r:id="rId11"/>
        </w:pict>
      </w:r>
    </w:p>
    <w:p w:rsidR="00496437" w:rsidRPr="00A20B6C" w:rsidRDefault="00496437" w:rsidP="00037208">
      <w:pPr>
        <w:spacing w:line="240" w:lineRule="auto"/>
        <w:ind w:firstLine="567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29" type="#_x0000_t75" style="position:absolute;margin-left:-28.9pt;margin-top:-15.7pt;width:506.9pt;height:366.7pt;z-index:251644416;visibility:visible;mso-wrap-distance-bottom:.01pt">
            <v:imagedata r:id="rId12" o:title=""/>
            <w10:wrap type="square"/>
          </v:shape>
          <o:OLEObject Type="Embed" ProgID="Excel.Chart.8" ShapeID="_x0000_s1029" DrawAspect="Content" ObjectID="_1591511754" r:id="rId13"/>
        </w:pic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71"/>
        <w:gridCol w:w="981"/>
        <w:gridCol w:w="992"/>
        <w:gridCol w:w="851"/>
        <w:gridCol w:w="850"/>
        <w:gridCol w:w="1134"/>
        <w:gridCol w:w="993"/>
        <w:gridCol w:w="1134"/>
      </w:tblGrid>
      <w:tr w:rsidR="00496437" w:rsidRPr="00D65814" w:rsidTr="00037208">
        <w:trPr>
          <w:trHeight w:val="131"/>
        </w:trPr>
        <w:tc>
          <w:tcPr>
            <w:tcW w:w="2671" w:type="dxa"/>
            <w:vMerge w:val="restart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Усього учнів </w:t>
            </w:r>
          </w:p>
        </w:tc>
        <w:tc>
          <w:tcPr>
            <w:tcW w:w="6935" w:type="dxa"/>
            <w:gridSpan w:val="7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Результати 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підсумкового моніторингу навчальних досягнень з української мови учнів 4-х класів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96437" w:rsidRPr="00D65814" w:rsidTr="00037208">
        <w:trPr>
          <w:trHeight w:val="1767"/>
        </w:trPr>
        <w:tc>
          <w:tcPr>
            <w:tcW w:w="2671" w:type="dxa"/>
            <w:vMerge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81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992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рівень</w:t>
            </w:r>
          </w:p>
        </w:tc>
        <w:tc>
          <w:tcPr>
            <w:tcW w:w="851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850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Високий рівень</w:t>
            </w:r>
          </w:p>
        </w:tc>
        <w:tc>
          <w:tcPr>
            <w:tcW w:w="1134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бал успішнос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ті</w:t>
            </w:r>
          </w:p>
        </w:tc>
        <w:tc>
          <w:tcPr>
            <w:tcW w:w="993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 якості знань</w:t>
            </w:r>
          </w:p>
        </w:tc>
        <w:tc>
          <w:tcPr>
            <w:tcW w:w="1134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результатив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ності</w:t>
            </w:r>
          </w:p>
        </w:tc>
      </w:tr>
      <w:tr w:rsidR="00496437" w:rsidRPr="00D65814" w:rsidTr="00037208">
        <w:trPr>
          <w:trHeight w:val="557"/>
        </w:trPr>
        <w:tc>
          <w:tcPr>
            <w:tcW w:w="2671" w:type="dxa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981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13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992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36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851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36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850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1134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7,4</w:t>
            </w:r>
          </w:p>
        </w:tc>
        <w:tc>
          <w:tcPr>
            <w:tcW w:w="993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44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1134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62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</w:tr>
    </w:tbl>
    <w:p w:rsidR="00496437" w:rsidRPr="00D65814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Проаналізувавши результати підсумкового етапу моніторингового  дослідження якості навчальних досягнень з української мови учнів 4-х класів можна зробити певні висновки: загальний стан сформованості навичок грамотного письма за результатами виконання диктанту у  4-х класах характеризується такими показниками: 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середній бал успішності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– 7,4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якість знань – 44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%, результативність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– 62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%.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На висок</w:t>
      </w:r>
      <w:r>
        <w:rPr>
          <w:rFonts w:ascii="Times New Roman" w:hAnsi="Times New Roman" w:cs="Times New Roman"/>
          <w:sz w:val="28"/>
          <w:szCs w:val="28"/>
          <w:lang w:val="uk-UA"/>
        </w:rPr>
        <w:t>ому рівні завдання виконали – 15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% учнів.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Рейтинг щодо якості знань учнів з </w:t>
      </w:r>
      <w:r>
        <w:rPr>
          <w:rFonts w:ascii="Times New Roman" w:hAnsi="Times New Roman" w:cs="Times New Roman"/>
          <w:sz w:val="28"/>
          <w:szCs w:val="28"/>
          <w:lang w:val="uk-UA"/>
        </w:rPr>
        <w:t>української мови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показав, що 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4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–х класах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високі результати продемонстрували учні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4-Б 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класу.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моніторинговому дослідженні з української мови брали участь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71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учнів 9-х класів.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Їм були запропоновані контрольні роботи у формі  диктантів, які єосновною формою перевірки орфографічної та пунктуаційної грамотності. У моніторингу використовувалися тексти контрольних диктантів, які відповідають вимогам «Програми базової і повної середньої освіти» та нормам оцінювання навчальних досягнень старших школярів із мови навчання». </w:t>
      </w:r>
      <w:r w:rsidRPr="00D6581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Перевірці підлягали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уміння правильно писати слова на вивчені орфографічні правила і словникові слова, визначені для запам'ятовування; ставити розділові знаки відповідно до опрацьованих правил пунктуації; належним чином оформлена робота.</w:t>
      </w:r>
      <w:r w:rsidRPr="00D65814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Cs/>
          <w:iCs/>
          <w:sz w:val="28"/>
          <w:szCs w:val="28"/>
          <w:lang w:val="uk-UA"/>
        </w:rPr>
        <w:t>Типові помилки, які були допущені учнями 9- х класів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розділові знаки у складних реченнях, при порівняльних зворотах;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правопис прислівників;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спрощення у групах приголосних;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не з різними частинами мови;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правопис складних слів;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правопис ненаголошених голосних;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порушення правил переносу слів;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правопис м’якого знака 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правопис власних назв.</w:t>
      </w:r>
    </w:p>
    <w:p w:rsidR="00496437" w:rsidRPr="00D65814" w:rsidRDefault="00496437" w:rsidP="00037208">
      <w:pPr>
        <w:pStyle w:val="razdel"/>
        <w:spacing w:line="240" w:lineRule="auto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ab/>
        <w:t>На основі даних аналізу моніторингу</w:t>
      </w:r>
      <w:r w:rsidRPr="00D65814"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 xml:space="preserve"> з української мови учнів 9-х класів 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>складено відповідні таблиці та діаграми:</w:t>
      </w:r>
    </w:p>
    <w:p w:rsidR="00496437" w:rsidRPr="00D65814" w:rsidRDefault="00496437" w:rsidP="00037208">
      <w:pPr>
        <w:pStyle w:val="razdel"/>
        <w:spacing w:line="240" w:lineRule="auto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30" type="#_x0000_t75" style="position:absolute;margin-left:-21.7pt;margin-top:15.2pt;width:509.75pt;height:302.4pt;z-index:251646464;visibility:visible;mso-wrap-distance-bottom:.06pt">
            <v:imagedata r:id="rId14" o:title=""/>
            <w10:wrap type="square"/>
          </v:shape>
          <o:OLEObject Type="Embed" ProgID="Excel.Chart.8" ShapeID="_x0000_s1030" DrawAspect="Content" ObjectID="_1591511755" r:id="rId15"/>
        </w:pict>
      </w:r>
    </w:p>
    <w:p w:rsidR="00496437" w:rsidRPr="00D65814" w:rsidRDefault="00496437" w:rsidP="00037208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31" type="#_x0000_t75" style="position:absolute;left:0;text-align:left;margin-left:-25.45pt;margin-top:10.5pt;width:509.75pt;height:289.9pt;z-index:251648512;visibility:visible;mso-wrap-distance-bottom:.01pt">
            <v:imagedata r:id="rId16" o:title=""/>
            <w10:wrap type="square"/>
          </v:shape>
          <o:OLEObject Type="Embed" ProgID="Excel.Chart.8" ShapeID="_x0000_s1031" DrawAspect="Content" ObjectID="_1591511756" r:id="rId17"/>
        </w:pict>
      </w:r>
    </w:p>
    <w:p w:rsidR="00496437" w:rsidRPr="00D65814" w:rsidRDefault="00496437" w:rsidP="0013532D">
      <w:pPr>
        <w:spacing w:line="240" w:lineRule="auto"/>
        <w:ind w:firstLine="567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32" type="#_x0000_t75" style="position:absolute;left:0;text-align:left;margin-left:-36.7pt;margin-top:29.85pt;width:516.5pt;height:297.1pt;z-index:251647488;visibility:visible;mso-wrap-distance-bottom:.1pt">
            <v:imagedata r:id="rId18" o:title=""/>
            <w10:wrap type="square"/>
          </v:shape>
          <o:OLEObject Type="Embed" ProgID="Excel.Chart.8" ShapeID="_x0000_s1032" DrawAspect="Content" ObjectID="_1591511757" r:id="rId19"/>
        </w:pict>
      </w:r>
    </w:p>
    <w:p w:rsidR="00496437" w:rsidRPr="00D65814" w:rsidRDefault="00496437" w:rsidP="00037208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tbl>
      <w:tblPr>
        <w:tblpPr w:leftFromText="180" w:rightFromText="180" w:vertAnchor="text" w:horzAnchor="margin" w:tblpY="-7"/>
        <w:tblW w:w="9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9"/>
        <w:gridCol w:w="1007"/>
        <w:gridCol w:w="1009"/>
        <w:gridCol w:w="1008"/>
        <w:gridCol w:w="1008"/>
        <w:gridCol w:w="1008"/>
        <w:gridCol w:w="1009"/>
        <w:gridCol w:w="1116"/>
      </w:tblGrid>
      <w:tr w:rsidR="00496437" w:rsidRPr="00D65814" w:rsidTr="00037208">
        <w:trPr>
          <w:trHeight w:val="1385"/>
        </w:trPr>
        <w:tc>
          <w:tcPr>
            <w:tcW w:w="2559" w:type="dxa"/>
            <w:vMerge w:val="restart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Усього учнів</w:t>
            </w:r>
          </w:p>
        </w:tc>
        <w:tc>
          <w:tcPr>
            <w:tcW w:w="7163" w:type="dxa"/>
            <w:gridSpan w:val="7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Результати 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підсумкового моніторингу навчальних досягнень з україн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ської мови учнів 9-х класів 2017-2018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н.р.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96437" w:rsidRPr="00D65814" w:rsidTr="00037208">
        <w:trPr>
          <w:cantSplit/>
          <w:trHeight w:val="1897"/>
        </w:trPr>
        <w:tc>
          <w:tcPr>
            <w:tcW w:w="2559" w:type="dxa"/>
            <w:vMerge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07" w:type="dxa"/>
            <w:textDirection w:val="btLr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009" w:type="dxa"/>
            <w:textDirection w:val="btLr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рівень</w:t>
            </w:r>
          </w:p>
        </w:tc>
        <w:tc>
          <w:tcPr>
            <w:tcW w:w="1008" w:type="dxa"/>
            <w:textDirection w:val="btLr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008" w:type="dxa"/>
            <w:textDirection w:val="btLr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Високий рівень</w:t>
            </w:r>
          </w:p>
        </w:tc>
        <w:tc>
          <w:tcPr>
            <w:tcW w:w="1008" w:type="dxa"/>
            <w:textDirection w:val="btLr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бал успішно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сті</w:t>
            </w:r>
          </w:p>
        </w:tc>
        <w:tc>
          <w:tcPr>
            <w:tcW w:w="1009" w:type="dxa"/>
            <w:textDirection w:val="btLr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 якості знань</w:t>
            </w:r>
          </w:p>
        </w:tc>
        <w:tc>
          <w:tcPr>
            <w:tcW w:w="1116" w:type="dxa"/>
            <w:textDirection w:val="btLr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результатив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ності</w:t>
            </w:r>
          </w:p>
        </w:tc>
      </w:tr>
      <w:tr w:rsidR="00496437" w:rsidRPr="00D65814" w:rsidTr="00037208">
        <w:trPr>
          <w:cantSplit/>
          <w:trHeight w:val="937"/>
        </w:trPr>
        <w:tc>
          <w:tcPr>
            <w:tcW w:w="2559" w:type="dxa"/>
          </w:tcPr>
          <w:p w:rsidR="00496437" w:rsidRPr="00236040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71</w:t>
            </w:r>
          </w:p>
          <w:p w:rsidR="00496437" w:rsidRPr="006477DD" w:rsidRDefault="00496437" w:rsidP="00037208">
            <w:pPr>
              <w:pStyle w:val="razdel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07" w:type="dxa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23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009" w:type="dxa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31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008" w:type="dxa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36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008" w:type="dxa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10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008" w:type="dxa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5,8</w:t>
            </w:r>
          </w:p>
        </w:tc>
        <w:tc>
          <w:tcPr>
            <w:tcW w:w="1009" w:type="dxa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35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116" w:type="dxa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51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</w:tr>
    </w:tbl>
    <w:p w:rsidR="00496437" w:rsidRPr="00D65814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У цілому результати підсумкового етапу моніторингу з української мови учнів 9-их класів показали, що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середній бал успішності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– 5,8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,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якість знань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учнів складає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–3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5%, результативність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– 51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%.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На високому рівні завдання виконали –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% учнів.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Рейтинг щодо якості знань учнів з філологічної освіти показав, що у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9 –х класах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високі результати продемонстрували учні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9-В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класу.</w:t>
      </w:r>
    </w:p>
    <w:p w:rsidR="00496437" w:rsidRPr="00D65814" w:rsidRDefault="00496437" w:rsidP="00037208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86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(40+46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) учнів 10 – 11-х  класів також брали участь у моніторинговому дослідженні з української мови,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а саме писали контрольні диктанти з української мови, щоб виявити  орфографічну, пунктуаційну грамотність дітей та їх  володіння 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мовленнєвими компетенціями. </w:t>
      </w:r>
    </w:p>
    <w:p w:rsidR="00496437" w:rsidRPr="00D65814" w:rsidRDefault="00496437" w:rsidP="00037208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Типові помилки, які допустили учні </w:t>
      </w:r>
      <w:r w:rsidRPr="00D65814">
        <w:rPr>
          <w:rFonts w:ascii="Times New Roman" w:hAnsi="Times New Roman" w:cs="Times New Roman"/>
          <w:bCs/>
          <w:iCs/>
          <w:sz w:val="28"/>
          <w:szCs w:val="28"/>
          <w:lang w:val="uk-UA"/>
        </w:rPr>
        <w:t>10 - 11 класів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при написанні диктанту: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правопис прикладок;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правила вживання м’якого знака;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написання  -не- з дієсловами, з різними частинами мови;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подвоєння  -нн-;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розділові знаки у складнопідрядному реченні, при вставних словах;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правопис суфіксів у прикметниках,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розділові знаки у складнопідрядному реченні, при вставних словах;</w:t>
      </w:r>
    </w:p>
    <w:p w:rsidR="00496437" w:rsidRPr="00D65814" w:rsidRDefault="00496437" w:rsidP="0003720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порушення норм граматики.</w:t>
      </w:r>
    </w:p>
    <w:p w:rsidR="00496437" w:rsidRPr="00D65814" w:rsidRDefault="00496437" w:rsidP="000372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Аналіз результатів моніторингу показав: </w:t>
      </w:r>
    </w:p>
    <w:p w:rsidR="00496437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33" type="#_x0000_t75" style="position:absolute;left:0;text-align:left;margin-left:-33.7pt;margin-top:3.15pt;width:490.55pt;height:320.15pt;z-index:251649536;visibility:visible;mso-wrap-distance-bottom:.02pt">
            <v:imagedata r:id="rId20" o:title=""/>
            <w10:wrap type="square"/>
          </v:shape>
          <o:OLEObject Type="Embed" ProgID="Excel.Chart.8" ShapeID="_x0000_s1033" DrawAspect="Content" ObjectID="_1591511758" r:id="rId21"/>
        </w:pict>
      </w:r>
    </w:p>
    <w:p w:rsidR="00496437" w:rsidRDefault="00496437" w:rsidP="00037208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34" type="#_x0000_t75" style="position:absolute;left:0;text-align:left;margin-left:-28.9pt;margin-top:357.5pt;width:517.9pt;height:300pt;z-index:251650560;visibility:visible;mso-wrap-distance-bottom:.21pt">
            <v:imagedata r:id="rId22" o:title=""/>
            <w10:wrap type="square"/>
          </v:shape>
          <o:OLEObject Type="Embed" ProgID="Excel.Chart.8" ShapeID="_x0000_s1034" DrawAspect="Content" ObjectID="_1591511759" r:id="rId23"/>
        </w:pict>
      </w:r>
      <w:r>
        <w:rPr>
          <w:noProof/>
        </w:rPr>
        <w:pict>
          <v:shape id="_x0000_s1035" type="#_x0000_t75" style="position:absolute;left:0;text-align:left;margin-left:-38.2pt;margin-top:-.7pt;width:525.1pt;height:333.6pt;z-index:251672064;visibility:visible;mso-wrap-distance-bottom:.06pt">
            <v:imagedata r:id="rId24" o:title=""/>
            <w10:wrap type="square"/>
          </v:shape>
          <o:OLEObject Type="Embed" ProgID="Excel.Chart.8" ShapeID="_x0000_s1035" DrawAspect="Content" ObjectID="_1591511760" r:id="rId25"/>
        </w:pict>
      </w:r>
    </w:p>
    <w:p w:rsidR="00496437" w:rsidRPr="00D65814" w:rsidRDefault="00496437" w:rsidP="00037208">
      <w:pPr>
        <w:spacing w:line="240" w:lineRule="auto"/>
        <w:ind w:left="567" w:firstLine="14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60"/>
        <w:gridCol w:w="1015"/>
        <w:gridCol w:w="992"/>
        <w:gridCol w:w="992"/>
        <w:gridCol w:w="992"/>
        <w:gridCol w:w="1134"/>
        <w:gridCol w:w="993"/>
        <w:gridCol w:w="1099"/>
      </w:tblGrid>
      <w:tr w:rsidR="00496437" w:rsidRPr="00D65814" w:rsidTr="00037208">
        <w:tc>
          <w:tcPr>
            <w:tcW w:w="2460" w:type="dxa"/>
            <w:vMerge w:val="restart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Усього учнів</w:t>
            </w:r>
          </w:p>
        </w:tc>
        <w:tc>
          <w:tcPr>
            <w:tcW w:w="7217" w:type="dxa"/>
            <w:gridSpan w:val="7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Результати 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підсумкового моніторингу навчальних досягнень з української мови учнів 10 - 11-х класів 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17-2018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н.р.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96437" w:rsidRPr="00D65814" w:rsidTr="00037208">
        <w:trPr>
          <w:cantSplit/>
          <w:trHeight w:val="1767"/>
        </w:trPr>
        <w:tc>
          <w:tcPr>
            <w:tcW w:w="2460" w:type="dxa"/>
            <w:vMerge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15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992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рівень</w:t>
            </w:r>
          </w:p>
        </w:tc>
        <w:tc>
          <w:tcPr>
            <w:tcW w:w="992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Достатній рівень </w:t>
            </w:r>
          </w:p>
        </w:tc>
        <w:tc>
          <w:tcPr>
            <w:tcW w:w="992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Високий рівень</w:t>
            </w:r>
          </w:p>
        </w:tc>
        <w:tc>
          <w:tcPr>
            <w:tcW w:w="1134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бал успішно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сті</w:t>
            </w:r>
          </w:p>
        </w:tc>
        <w:tc>
          <w:tcPr>
            <w:tcW w:w="993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 якості знань</w:t>
            </w:r>
          </w:p>
        </w:tc>
        <w:tc>
          <w:tcPr>
            <w:tcW w:w="1099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результатив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ності</w:t>
            </w:r>
          </w:p>
        </w:tc>
      </w:tr>
      <w:tr w:rsidR="00496437" w:rsidRPr="00D65814" w:rsidTr="00037208">
        <w:trPr>
          <w:cantSplit/>
          <w:trHeight w:val="557"/>
        </w:trPr>
        <w:tc>
          <w:tcPr>
            <w:tcW w:w="2460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86(40+46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1015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992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29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992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39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992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24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134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993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099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</w:tr>
    </w:tbl>
    <w:p w:rsidR="00496437" w:rsidRPr="00D65814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Аналіз контрольних робіт учнів 10</w:t>
      </w:r>
      <w:r w:rsidRPr="00D65814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11-их класів дозволив  зробити висновки: 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середній бал успішності 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6,2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якість знань – 30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%, результативність -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50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%. 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а висок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ому рівні завдання виконали – 24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% учнів.</w:t>
      </w:r>
    </w:p>
    <w:p w:rsidR="00496437" w:rsidRPr="00D65814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10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- А кл.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продемонстрували високі результати.</w:t>
      </w:r>
    </w:p>
    <w:p w:rsidR="00496437" w:rsidRPr="00D65814" w:rsidRDefault="00496437" w:rsidP="00037208">
      <w:pPr>
        <w:shd w:val="clear" w:color="auto" w:fill="FFFFFF"/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Рівень навчальних досягнень учнів з української мови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89"/>
        <w:gridCol w:w="3190"/>
      </w:tblGrid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Середній бал</w:t>
            </w:r>
          </w:p>
        </w:tc>
        <w:tc>
          <w:tcPr>
            <w:tcW w:w="3191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навчальних досягнень учнів</w:t>
            </w:r>
          </w:p>
        </w:tc>
      </w:tr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класи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7,4</w:t>
            </w:r>
          </w:p>
        </w:tc>
        <w:tc>
          <w:tcPr>
            <w:tcW w:w="3191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достатній</w:t>
            </w:r>
          </w:p>
        </w:tc>
      </w:tr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 класи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5,8</w:t>
            </w:r>
          </w:p>
        </w:tc>
        <w:tc>
          <w:tcPr>
            <w:tcW w:w="3191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серед</w:t>
            </w: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ній</w:t>
            </w:r>
          </w:p>
        </w:tc>
      </w:tr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10 - 11 класи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6,2</w:t>
            </w:r>
          </w:p>
        </w:tc>
        <w:tc>
          <w:tcPr>
            <w:tcW w:w="3191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середній</w:t>
            </w:r>
          </w:p>
        </w:tc>
      </w:tr>
    </w:tbl>
    <w:p w:rsidR="00496437" w:rsidRPr="00D65814" w:rsidRDefault="00496437" w:rsidP="00037208">
      <w:pPr>
        <w:shd w:val="clear" w:color="auto" w:fill="FFFFFF"/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Із поданої загальної таблиці можна побачити, що більшість учнів 4-х класів мають достатній рівень навчальних досягнень з української мови, </w:t>
      </w:r>
      <w:r>
        <w:rPr>
          <w:rFonts w:ascii="Times New Roman" w:hAnsi="Times New Roman" w:cs="Times New Roman"/>
          <w:sz w:val="28"/>
          <w:szCs w:val="28"/>
          <w:lang w:val="uk-UA"/>
        </w:rPr>
        <w:t>а 9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- 11-х класів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середній рівень навчальних досягнень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6437" w:rsidRPr="00D65814" w:rsidRDefault="00496437" w:rsidP="00037208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Моніторинг навчальних досягнень 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з математики у 4-их класах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проведено у формі контрольної роботи за підібраними різнорівневими заданнями з урахуванням вимог МОН України, що відповідали   вимогам змістової частини «Програми для середньої загальноосвітньої школи» (1 – 4 класи)» та нормам оцінювання навчальних досягнень молодших школярів.</w:t>
      </w:r>
    </w:p>
    <w:p w:rsidR="00496437" w:rsidRPr="00731BE5" w:rsidRDefault="00496437" w:rsidP="00037208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Аналізуючи моніторингові роботи учнів 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4-х класів з математики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, можна зазначити, що найбільш типовими </w:t>
      </w:r>
      <w:r w:rsidRPr="00731B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помилками, </w:t>
      </w:r>
      <w:r w:rsidRPr="00731BE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які зустрічаються в роботах учнів:</w:t>
      </w:r>
    </w:p>
    <w:p w:rsidR="00496437" w:rsidRPr="00D65814" w:rsidRDefault="00496437" w:rsidP="00037208">
      <w:pPr>
        <w:pStyle w:val="ListParagraph"/>
        <w:numPr>
          <w:ilvl w:val="0"/>
          <w:numId w:val="29"/>
        </w:numPr>
        <w:shd w:val="clear" w:color="auto" w:fill="FFFFFF"/>
        <w:jc w:val="both"/>
        <w:rPr>
          <w:rFonts w:ascii="Times New Roman" w:hAnsi="Times New Roman"/>
          <w:sz w:val="28"/>
          <w:szCs w:val="28"/>
          <w:lang w:val="uk-UA"/>
        </w:rPr>
      </w:pPr>
      <w:r w:rsidRPr="00D65814">
        <w:rPr>
          <w:rFonts w:ascii="Times New Roman" w:hAnsi="Times New Roman"/>
          <w:sz w:val="28"/>
          <w:szCs w:val="28"/>
          <w:lang w:val="uk-UA"/>
        </w:rPr>
        <w:t>помилки в обчислюванні;</w:t>
      </w:r>
    </w:p>
    <w:p w:rsidR="00496437" w:rsidRPr="00D65814" w:rsidRDefault="00496437" w:rsidP="00037208">
      <w:pPr>
        <w:pStyle w:val="ListParagraph"/>
        <w:numPr>
          <w:ilvl w:val="0"/>
          <w:numId w:val="29"/>
        </w:numPr>
        <w:shd w:val="clear" w:color="auto" w:fill="FFFFFF"/>
        <w:jc w:val="both"/>
        <w:rPr>
          <w:rFonts w:ascii="Times New Roman" w:hAnsi="Times New Roman"/>
          <w:sz w:val="28"/>
          <w:szCs w:val="28"/>
          <w:lang w:val="uk-UA"/>
        </w:rPr>
      </w:pPr>
      <w:r w:rsidRPr="00D65814">
        <w:rPr>
          <w:rFonts w:ascii="Times New Roman" w:hAnsi="Times New Roman"/>
          <w:sz w:val="28"/>
          <w:szCs w:val="28"/>
          <w:lang w:val="uk-UA"/>
        </w:rPr>
        <w:t xml:space="preserve"> помилки у визначенні порядку виконання арифметичних дій;</w:t>
      </w:r>
    </w:p>
    <w:p w:rsidR="00496437" w:rsidRPr="00D65814" w:rsidRDefault="00496437" w:rsidP="00037208">
      <w:pPr>
        <w:pStyle w:val="ListParagraph"/>
        <w:numPr>
          <w:ilvl w:val="0"/>
          <w:numId w:val="29"/>
        </w:numPr>
        <w:shd w:val="clear" w:color="auto" w:fill="FFFFFF"/>
        <w:jc w:val="both"/>
        <w:rPr>
          <w:rFonts w:ascii="Times New Roman" w:hAnsi="Times New Roman"/>
          <w:sz w:val="28"/>
          <w:szCs w:val="28"/>
          <w:lang w:val="uk-UA"/>
        </w:rPr>
      </w:pPr>
      <w:r w:rsidRPr="00D65814">
        <w:rPr>
          <w:rFonts w:ascii="Times New Roman" w:hAnsi="Times New Roman"/>
          <w:sz w:val="28"/>
          <w:szCs w:val="28"/>
          <w:lang w:val="uk-UA"/>
        </w:rPr>
        <w:t>неправильне розв’язування задач;</w:t>
      </w:r>
    </w:p>
    <w:p w:rsidR="00496437" w:rsidRPr="00D65814" w:rsidRDefault="00496437" w:rsidP="00037208">
      <w:pPr>
        <w:pStyle w:val="ListParagraph"/>
        <w:numPr>
          <w:ilvl w:val="0"/>
          <w:numId w:val="29"/>
        </w:numPr>
        <w:shd w:val="clear" w:color="auto" w:fill="FFFFFF"/>
        <w:jc w:val="both"/>
        <w:rPr>
          <w:rFonts w:ascii="Times New Roman" w:hAnsi="Times New Roman"/>
          <w:sz w:val="28"/>
          <w:szCs w:val="28"/>
          <w:lang w:val="uk-UA"/>
        </w:rPr>
      </w:pPr>
      <w:r w:rsidRPr="00D65814">
        <w:rPr>
          <w:rFonts w:ascii="Times New Roman" w:hAnsi="Times New Roman"/>
          <w:sz w:val="28"/>
          <w:szCs w:val="28"/>
          <w:lang w:val="uk-UA"/>
        </w:rPr>
        <w:t>незнання або неправильне використання алгоритмів;</w:t>
      </w:r>
    </w:p>
    <w:p w:rsidR="00496437" w:rsidRPr="00D65814" w:rsidRDefault="00496437" w:rsidP="00037208">
      <w:pPr>
        <w:pStyle w:val="ListParagraph"/>
        <w:numPr>
          <w:ilvl w:val="0"/>
          <w:numId w:val="29"/>
        </w:numPr>
        <w:shd w:val="clear" w:color="auto" w:fill="FFFFFF"/>
        <w:jc w:val="both"/>
        <w:rPr>
          <w:rFonts w:ascii="Times New Roman" w:hAnsi="Times New Roman"/>
          <w:sz w:val="28"/>
          <w:szCs w:val="28"/>
          <w:lang w:val="uk-UA"/>
        </w:rPr>
      </w:pPr>
      <w:r w:rsidRPr="00D65814">
        <w:rPr>
          <w:rFonts w:ascii="Times New Roman" w:hAnsi="Times New Roman"/>
          <w:sz w:val="28"/>
          <w:szCs w:val="28"/>
          <w:lang w:val="uk-UA"/>
        </w:rPr>
        <w:t>нераціональні прийоми обчислювання;</w:t>
      </w:r>
    </w:p>
    <w:p w:rsidR="00496437" w:rsidRPr="00D65814" w:rsidRDefault="00496437" w:rsidP="00037208">
      <w:pPr>
        <w:pStyle w:val="ListParagraph"/>
        <w:numPr>
          <w:ilvl w:val="0"/>
          <w:numId w:val="29"/>
        </w:numPr>
        <w:shd w:val="clear" w:color="auto" w:fill="FFFFFF"/>
        <w:jc w:val="both"/>
        <w:rPr>
          <w:rFonts w:ascii="Times New Roman" w:hAnsi="Times New Roman"/>
          <w:sz w:val="28"/>
          <w:szCs w:val="28"/>
          <w:lang w:val="uk-UA"/>
        </w:rPr>
      </w:pPr>
      <w:r w:rsidRPr="00D65814">
        <w:rPr>
          <w:rFonts w:ascii="Times New Roman" w:hAnsi="Times New Roman"/>
          <w:sz w:val="28"/>
          <w:szCs w:val="28"/>
          <w:lang w:val="uk-UA"/>
        </w:rPr>
        <w:t xml:space="preserve">неправильна побудова або визначення запитання до дій під час розв’язування задач; </w:t>
      </w:r>
    </w:p>
    <w:p w:rsidR="00496437" w:rsidRPr="00D65814" w:rsidRDefault="00496437" w:rsidP="00037208">
      <w:pPr>
        <w:pStyle w:val="ListParagraph"/>
        <w:numPr>
          <w:ilvl w:val="0"/>
          <w:numId w:val="29"/>
        </w:numPr>
        <w:shd w:val="clear" w:color="auto" w:fill="FFFFFF"/>
        <w:jc w:val="both"/>
        <w:rPr>
          <w:rFonts w:ascii="Times New Roman" w:hAnsi="Times New Roman"/>
          <w:sz w:val="28"/>
          <w:szCs w:val="28"/>
          <w:lang w:val="uk-UA"/>
        </w:rPr>
      </w:pPr>
      <w:r w:rsidRPr="00D65814">
        <w:rPr>
          <w:rFonts w:ascii="Times New Roman" w:hAnsi="Times New Roman"/>
          <w:sz w:val="28"/>
          <w:szCs w:val="28"/>
          <w:lang w:val="uk-UA"/>
        </w:rPr>
        <w:t>відсутність відповіді в завданні або помилки в записі відповіді;</w:t>
      </w:r>
    </w:p>
    <w:p w:rsidR="00496437" w:rsidRPr="00D65814" w:rsidRDefault="00496437" w:rsidP="000372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невідповідність пояснень отриманим результатам. </w:t>
      </w: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_x0000_s1036" type="#_x0000_t75" style="position:absolute;left:0;text-align:left;margin-left:-35.95pt;margin-top:31pt;width:513.6pt;height:327.35pt;z-index:251651584;visibility:visible;mso-wrap-distance-bottom:.02pt">
            <v:imagedata r:id="rId26" o:title=""/>
            <w10:wrap type="square"/>
          </v:shape>
          <o:OLEObject Type="Embed" ProgID="Excel.Chart.8" ShapeID="_x0000_s1036" DrawAspect="Content" ObjectID="_1591511761" r:id="rId27"/>
        </w:pic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  Аналіз результатів моніторингу показав: </w:t>
      </w: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_x0000_s1037" type="#_x0000_t75" style="position:absolute;left:0;text-align:left;margin-left:-55.45pt;margin-top:1.55pt;width:547.2pt;height:354.7pt;z-index:251652608;visibility:visible;mso-wrap-distance-bottom:.25pt">
            <v:imagedata r:id="rId28" o:title=""/>
            <w10:wrap type="square"/>
          </v:shape>
          <o:OLEObject Type="Embed" ProgID="Excel.Chart.8" ShapeID="_x0000_s1037" DrawAspect="Content" ObjectID="_1591511762" r:id="rId29"/>
        </w:pict>
      </w:r>
    </w:p>
    <w:p w:rsidR="00496437" w:rsidRDefault="00496437" w:rsidP="00037208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38" type="#_x0000_t75" style="position:absolute;left:0;text-align:left;margin-left:-55.45pt;margin-top:16.65pt;width:547.2pt;height:293.3pt;z-index:251653632;visibility:visible;mso-wrap-distance-bottom:.18pt">
            <v:imagedata r:id="rId30" o:title=""/>
            <w10:wrap type="square"/>
          </v:shape>
          <o:OLEObject Type="Embed" ProgID="Excel.Chart.8" ShapeID="_x0000_s1038" DrawAspect="Content" ObjectID="_1591511763" r:id="rId31"/>
        </w:pict>
      </w:r>
    </w:p>
    <w:tbl>
      <w:tblPr>
        <w:tblpPr w:leftFromText="180" w:rightFromText="180" w:vertAnchor="text" w:horzAnchor="margin" w:tblpXSpec="center" w:tblpY="28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71"/>
        <w:gridCol w:w="981"/>
        <w:gridCol w:w="992"/>
        <w:gridCol w:w="851"/>
        <w:gridCol w:w="850"/>
        <w:gridCol w:w="1134"/>
        <w:gridCol w:w="993"/>
        <w:gridCol w:w="1134"/>
      </w:tblGrid>
      <w:tr w:rsidR="00496437" w:rsidRPr="00D65814" w:rsidTr="00037208">
        <w:trPr>
          <w:trHeight w:val="131"/>
        </w:trPr>
        <w:tc>
          <w:tcPr>
            <w:tcW w:w="2671" w:type="dxa"/>
            <w:vMerge w:val="restart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Усього учнів </w:t>
            </w:r>
          </w:p>
        </w:tc>
        <w:tc>
          <w:tcPr>
            <w:tcW w:w="6935" w:type="dxa"/>
            <w:gridSpan w:val="7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Результати 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підсумкового моніторингу навчальних досягнень з математики учнів 4-х класів 201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-201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н.р.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96437" w:rsidRPr="00D65814" w:rsidTr="00037208">
        <w:trPr>
          <w:trHeight w:val="1767"/>
        </w:trPr>
        <w:tc>
          <w:tcPr>
            <w:tcW w:w="2671" w:type="dxa"/>
            <w:vMerge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81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992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рівень</w:t>
            </w:r>
          </w:p>
        </w:tc>
        <w:tc>
          <w:tcPr>
            <w:tcW w:w="851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850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Високий рівень</w:t>
            </w:r>
          </w:p>
        </w:tc>
        <w:tc>
          <w:tcPr>
            <w:tcW w:w="1134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бал успішно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сті</w:t>
            </w:r>
          </w:p>
        </w:tc>
        <w:tc>
          <w:tcPr>
            <w:tcW w:w="993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 якості знань</w:t>
            </w:r>
          </w:p>
        </w:tc>
        <w:tc>
          <w:tcPr>
            <w:tcW w:w="1134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результатив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ності</w:t>
            </w:r>
          </w:p>
        </w:tc>
      </w:tr>
      <w:tr w:rsidR="00496437" w:rsidRPr="00D65814" w:rsidTr="00037208">
        <w:trPr>
          <w:trHeight w:val="557"/>
        </w:trPr>
        <w:tc>
          <w:tcPr>
            <w:tcW w:w="2671" w:type="dxa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981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17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992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5 %</w:t>
            </w:r>
          </w:p>
        </w:tc>
        <w:tc>
          <w:tcPr>
            <w:tcW w:w="851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26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850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22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1134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6,4</w:t>
            </w:r>
          </w:p>
        </w:tc>
        <w:tc>
          <w:tcPr>
            <w:tcW w:w="993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37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1134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54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</w:tr>
    </w:tbl>
    <w:p w:rsidR="00496437" w:rsidRPr="00D65814" w:rsidRDefault="00496437" w:rsidP="0003720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Проаналізувавши результати підсумкового етапу моніторингового  дослідження якості навчальних досягнень з математики учнів 4-х класів можна зробити певні висновки: загальний стан сформованості математичних навичок та вмінь за результатами виконання контрольної роботи  у  4-х класах характеризується такими показниками: 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середній бал успішності 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6,4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якість знань – 37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%, результативність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– 54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%.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На високому рівні завдання виконали – </w:t>
      </w:r>
      <w:r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% учнів.</w:t>
      </w:r>
    </w:p>
    <w:p w:rsidR="00496437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Загальний рейтинг результатів участі учнів 4-х класів у моніторингу з математики виявив, що найкращі результати показали учні 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4-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Б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класу.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моніторинговому дослідженні з алгебри та геометрії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взяло 71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учнів</w:t>
      </w:r>
      <w:r w:rsidRPr="00D658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9-х</w:t>
      </w:r>
      <w:r w:rsidRPr="00D658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класів.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Учні писали контрольні роботи за підібраними різнорівневими заданнями з урахуванням вимог МОН України, змістової частини навчальної «Програми базової і повної середньої освіти» та нормам оцінювання навчальних досягнень з названих предметів.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Типові помилки, які були допущені учнями 9- х класів при написанні контрольних робіт </w:t>
      </w: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>є  невміння: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>- знаходити невідомий член пропорції та застосовувати основну властивість пропорції до розв’язування задач;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>- зводити до спільного знаменника;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розкладати многочлен на множники; 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>- застосовувати властивості множення;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>- неакуратно виконані малюнки;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>- роботи містять неохайно зроблені виправлення.</w:t>
      </w:r>
    </w:p>
    <w:p w:rsidR="00496437" w:rsidRPr="00D65814" w:rsidRDefault="00496437" w:rsidP="0003720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Учні також неуважно читають завдання контрольної роботи, не раціонально розподіляють час на виконання завдань, не пишуть пояснення до розв’язування задач. Роботи  виконані не повністю, невірно виконані обчислення.</w:t>
      </w:r>
    </w:p>
    <w:p w:rsidR="00496437" w:rsidRDefault="00496437" w:rsidP="0003720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На основі даних аналізу моніторингу</w:t>
      </w: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алгебри та геометрії учнів 9-х класів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складено відповідні таблиці та діаграми:</w:t>
      </w:r>
    </w:p>
    <w:p w:rsidR="00496437" w:rsidRPr="00D65814" w:rsidRDefault="00496437" w:rsidP="0003720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496437" w:rsidRPr="00D65814" w:rsidRDefault="00496437" w:rsidP="00037208">
      <w:pPr>
        <w:pStyle w:val="razdel"/>
        <w:spacing w:line="240" w:lineRule="auto"/>
        <w:rPr>
          <w:rFonts w:ascii="Times New Roman" w:hAnsi="Times New Roman" w:cs="Times New Roman"/>
          <w:noProof/>
          <w:lang w:val="uk-UA" w:eastAsia="ru-RU"/>
        </w:rPr>
      </w:pPr>
      <w:r>
        <w:rPr>
          <w:noProof/>
          <w:lang w:eastAsia="ru-RU"/>
        </w:rPr>
        <w:pict>
          <v:shape id="_x0000_s1039" type="#_x0000_t75" style="position:absolute;margin-left:-41.2pt;margin-top:-14.95pt;width:522.7pt;height:348pt;z-index:251655680;visibility:visible">
            <v:imagedata r:id="rId32" o:title=""/>
            <w10:wrap type="square"/>
          </v:shape>
          <o:OLEObject Type="Embed" ProgID="Excel.Chart.8" ShapeID="_x0000_s1039" DrawAspect="Content" ObjectID="_1591511764" r:id="rId33"/>
        </w:pict>
      </w:r>
    </w:p>
    <w:p w:rsidR="00496437" w:rsidRPr="00D65814" w:rsidRDefault="00496437" w:rsidP="00037208">
      <w:pPr>
        <w:pStyle w:val="razdel"/>
        <w:spacing w:line="240" w:lineRule="auto"/>
        <w:rPr>
          <w:rFonts w:ascii="Times New Roman" w:hAnsi="Times New Roman" w:cs="Times New Roman"/>
          <w:noProof/>
          <w:lang w:val="uk-UA" w:eastAsia="ru-RU"/>
        </w:rPr>
      </w:pPr>
      <w:r>
        <w:rPr>
          <w:noProof/>
          <w:lang w:eastAsia="ru-RU"/>
        </w:rPr>
        <w:pict>
          <v:shape id="_x0000_s1040" type="#_x0000_t75" style="position:absolute;margin-left:-47.2pt;margin-top:20pt;width:532.8pt;height:325.9pt;z-index:251654656;visibility:visible;mso-wrap-distance-bottom:.25pt">
            <v:imagedata r:id="rId34" o:title=""/>
            <w10:wrap type="square"/>
          </v:shape>
          <o:OLEObject Type="Embed" ProgID="Excel.Chart.8" ShapeID="_x0000_s1040" DrawAspect="Content" ObjectID="_1591511765" r:id="rId35"/>
        </w:pict>
      </w:r>
    </w:p>
    <w:p w:rsidR="00496437" w:rsidRPr="00D65814" w:rsidRDefault="00496437" w:rsidP="00037208">
      <w:pPr>
        <w:pStyle w:val="razdel"/>
        <w:spacing w:line="240" w:lineRule="auto"/>
        <w:rPr>
          <w:rFonts w:ascii="Times New Roman" w:hAnsi="Times New Roman" w:cs="Times New Roman"/>
          <w:noProof/>
          <w:lang w:val="uk-UA" w:eastAsia="ru-RU"/>
        </w:rPr>
      </w:pPr>
    </w:p>
    <w:p w:rsidR="00496437" w:rsidRPr="00D65814" w:rsidRDefault="00496437" w:rsidP="00037208">
      <w:pPr>
        <w:pStyle w:val="razdel"/>
        <w:spacing w:line="240" w:lineRule="auto"/>
        <w:rPr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pict>
          <v:shape id="_x0000_s1041" type="#_x0000_t75" style="position:absolute;left:0;text-align:left;margin-left:-37.45pt;margin-top:-17.95pt;width:529.45pt;height:372.95pt;z-index:251656704;visibility:visible;mso-wrap-distance-bottom:.02pt">
            <v:imagedata r:id="rId36" o:title=""/>
            <w10:wrap type="square"/>
          </v:shape>
          <o:OLEObject Type="Embed" ProgID="Excel.Chart.8" ShapeID="_x0000_s1041" DrawAspect="Content" ObjectID="_1591511766" r:id="rId37"/>
        </w:pict>
      </w:r>
    </w:p>
    <w:p w:rsidR="00496437" w:rsidRDefault="00496437" w:rsidP="00037208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42" type="#_x0000_t75" style="position:absolute;margin-left:-35.2pt;margin-top:.85pt;width:527.05pt;height:315.85pt;z-index:251657728;visibility:visible;mso-wrap-distance-bottom:.12pt">
            <v:imagedata r:id="rId38" o:title=""/>
            <w10:wrap type="square"/>
          </v:shape>
          <o:OLEObject Type="Embed" ProgID="Excel.Chart.8" ShapeID="_x0000_s1042" DrawAspect="Content" ObjectID="_1591511767" r:id="rId39"/>
        </w:pict>
      </w:r>
    </w:p>
    <w:tbl>
      <w:tblPr>
        <w:tblpPr w:leftFromText="180" w:rightFromText="180" w:vertAnchor="text" w:horzAnchor="margin" w:tblpX="-176" w:tblpY="53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60"/>
        <w:gridCol w:w="1134"/>
        <w:gridCol w:w="1276"/>
        <w:gridCol w:w="1276"/>
        <w:gridCol w:w="1134"/>
        <w:gridCol w:w="992"/>
        <w:gridCol w:w="1134"/>
        <w:gridCol w:w="1241"/>
      </w:tblGrid>
      <w:tr w:rsidR="00496437" w:rsidRPr="00D65814" w:rsidTr="00037208">
        <w:tc>
          <w:tcPr>
            <w:tcW w:w="1560" w:type="dxa"/>
            <w:vMerge w:val="restart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Усього учнів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71</w:t>
            </w:r>
          </w:p>
        </w:tc>
        <w:tc>
          <w:tcPr>
            <w:tcW w:w="8187" w:type="dxa"/>
            <w:gridSpan w:val="7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Результати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підсумкового моніторингу навчальних досягнень з </w:t>
            </w: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алгебри та геометрії</w:t>
            </w:r>
            <w:r w:rsidRPr="00D65814">
              <w:rPr>
                <w:rFonts w:ascii="Times New Roman" w:hAnsi="Times New Roman" w:cs="Times New Roman"/>
                <w:b w:val="0"/>
                <w:sz w:val="32"/>
                <w:szCs w:val="32"/>
                <w:lang w:val="uk-UA"/>
              </w:rPr>
              <w:t xml:space="preserve"> 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учнів 9-х класів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96437" w:rsidRPr="00D65814" w:rsidTr="00037208">
        <w:tc>
          <w:tcPr>
            <w:tcW w:w="1560" w:type="dxa"/>
            <w:vMerge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187" w:type="dxa"/>
            <w:gridSpan w:val="7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96437" w:rsidRPr="00D65814" w:rsidTr="00037208">
        <w:trPr>
          <w:cantSplit/>
          <w:trHeight w:val="1767"/>
        </w:trPr>
        <w:tc>
          <w:tcPr>
            <w:tcW w:w="1560" w:type="dxa"/>
            <w:vMerge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276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рівень</w:t>
            </w:r>
          </w:p>
        </w:tc>
        <w:tc>
          <w:tcPr>
            <w:tcW w:w="1276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134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Високий рівень</w:t>
            </w:r>
          </w:p>
        </w:tc>
        <w:tc>
          <w:tcPr>
            <w:tcW w:w="992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бал успішно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сті</w:t>
            </w:r>
          </w:p>
        </w:tc>
        <w:tc>
          <w:tcPr>
            <w:tcW w:w="1134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 якості знань</w:t>
            </w:r>
          </w:p>
        </w:tc>
        <w:tc>
          <w:tcPr>
            <w:tcW w:w="1241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результатив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ності</w:t>
            </w:r>
          </w:p>
        </w:tc>
      </w:tr>
      <w:tr w:rsidR="00496437" w:rsidRPr="00D65814" w:rsidTr="00037208">
        <w:trPr>
          <w:cantSplit/>
          <w:trHeight w:val="557"/>
        </w:trPr>
        <w:tc>
          <w:tcPr>
            <w:tcW w:w="1560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алгебра</w:t>
            </w:r>
          </w:p>
        </w:tc>
        <w:tc>
          <w:tcPr>
            <w:tcW w:w="1134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27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41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27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5,1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21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43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96437" w:rsidRPr="00D65814" w:rsidTr="00037208">
        <w:trPr>
          <w:cantSplit/>
          <w:trHeight w:val="557"/>
        </w:trPr>
        <w:tc>
          <w:tcPr>
            <w:tcW w:w="1560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геометрія</w:t>
            </w:r>
          </w:p>
        </w:tc>
        <w:tc>
          <w:tcPr>
            <w:tcW w:w="1134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19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276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51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276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25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134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992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5,2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134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241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44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</w:tr>
    </w:tbl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pStyle w:val="razdel"/>
        <w:spacing w:line="240" w:lineRule="auto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Cs w:val="0"/>
          <w:sz w:val="32"/>
          <w:szCs w:val="32"/>
          <w:lang w:val="uk-UA" w:eastAsia="ru-RU"/>
        </w:rPr>
        <w:tab/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>У цілому результати підсумкового етапу моніторингу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з алгебри та геометрії учнів 9-их класів 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показали, що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середній бал успішності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алгебри - 5,1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, а з геометрії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5,2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65814">
        <w:rPr>
          <w:rFonts w:ascii="Times New Roman" w:hAnsi="Times New Roman" w:cs="Times New Roman"/>
          <w:bCs w:val="0"/>
          <w:sz w:val="28"/>
          <w:szCs w:val="28"/>
          <w:lang w:val="uk-UA"/>
        </w:rPr>
        <w:t xml:space="preserve">якість знань 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>учнів складає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bCs w:val="0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21%(а) та 20</w:t>
      </w: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>%(г),</w:t>
      </w:r>
      <w:r w:rsidRPr="00D65814">
        <w:rPr>
          <w:rFonts w:ascii="Times New Roman" w:hAnsi="Times New Roman" w:cs="Times New Roman"/>
          <w:bCs w:val="0"/>
          <w:sz w:val="28"/>
          <w:szCs w:val="28"/>
          <w:lang w:val="uk-UA"/>
        </w:rPr>
        <w:t xml:space="preserve"> результативність –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43%(а) та 44</w:t>
      </w: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>%(г).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На високому рівні завдання виконали –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>5</w:t>
      </w:r>
      <w:r w:rsidRPr="00D65814"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 xml:space="preserve">%(а) та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>1</w:t>
      </w:r>
      <w:r w:rsidRPr="00D65814"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>%(г)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учнів.</w:t>
      </w:r>
    </w:p>
    <w:p w:rsidR="00496437" w:rsidRPr="00D65814" w:rsidRDefault="00496437" w:rsidP="0003720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Рейтинг щодо якості математичних знань учнів показав, що у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9 –х класах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високі результати продемонстрували учні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9-Б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класу. 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86 (46+4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0) учнів 10</w:t>
      </w:r>
      <w:r w:rsidRPr="00D65814">
        <w:rPr>
          <w:rFonts w:ascii="Times New Roman" w:hAnsi="Times New Roman" w:cs="Times New Roman"/>
          <w:b/>
          <w:sz w:val="28"/>
          <w:szCs w:val="28"/>
        </w:rPr>
        <w:t>-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11-х  класів взяло участь у моніторинговому дослідженні з алгебри та геометрії.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Учні писали контрольні роботи за підібраними різнорівневими заданнями з урахуванням вимог МОН України, змістової частини навчальної «Програми базової і повної середньої освіти» та нормам оцінювання навчальних досягнень з названих предметів.</w:t>
      </w: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D65814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Учні 10-11 класу допустили такі типові помилки: порушили послідовність виконання дій; допустили помилки при обчисленні. </w:t>
      </w: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Роботи  містять неохайно зроблені виправлення, виконані не повністю. </w:t>
      </w:r>
    </w:p>
    <w:p w:rsidR="00496437" w:rsidRPr="00D65814" w:rsidRDefault="00496437" w:rsidP="000372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Аналіз результатів моніторингу показав:</w:t>
      </w:r>
    </w:p>
    <w:p w:rsidR="00496437" w:rsidRPr="00EF2EE0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pict>
          <v:shape id="_x0000_s1043" type="#_x0000_t75" style="position:absolute;left:0;text-align:left;margin-left:0;margin-top:0;width:484.15pt;height:291.25pt;z-index:251675136">
            <v:imagedata r:id="rId40" o:title=""/>
          </v:shape>
        </w:pict>
      </w: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_x0000_s1044" type="#_x0000_t75" style="position:absolute;left:0;text-align:left;margin-left:-53.95pt;margin-top:28.6pt;width:529.9pt;height:334.1pt;z-index:251658752;visibility:visible">
            <v:imagedata r:id="rId41" o:title=""/>
            <w10:wrap type="square"/>
          </v:shape>
          <o:OLEObject Type="Embed" ProgID="Excel.Chart.8" ShapeID="_x0000_s1044" DrawAspect="Content" ObjectID="_1591511768" r:id="rId42"/>
        </w:pict>
      </w:r>
    </w:p>
    <w:p w:rsidR="00496437" w:rsidRPr="00D65814" w:rsidRDefault="00496437" w:rsidP="00037208">
      <w:pPr>
        <w:pStyle w:val="ListParagraph"/>
        <w:ind w:left="927"/>
        <w:rPr>
          <w:rFonts w:ascii="Times New Roman" w:hAnsi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pict>
          <v:shape id="_x0000_s1045" type="#_x0000_t75" style="position:absolute;left:0;text-align:left;margin-left:-53.95pt;margin-top:14pt;width:538.55pt;height:303.85pt;z-index:251643392;visibility:visible;mso-wrap-distance-bottom:.12pt">
            <v:imagedata r:id="rId43" o:title=""/>
            <w10:wrap type="square"/>
          </v:shape>
          <o:OLEObject Type="Embed" ProgID="Excel.Chart.8" ShapeID="_x0000_s1045" DrawAspect="Content" ObjectID="_1591511769" r:id="rId44"/>
        </w:pict>
      </w: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pict>
          <v:shape id="_x0000_s1046" type="#_x0000_t75" style="position:absolute;left:0;text-align:left;margin-left:-57.7pt;margin-top:-10pt;width:541.9pt;height:299.5pt;z-index:251642368;visibility:visible;mso-wrap-distance-bottom:.01pt">
            <v:imagedata r:id="rId45" o:title=""/>
            <w10:wrap type="square"/>
          </v:shape>
          <o:OLEObject Type="Embed" ProgID="Excel.Chart.8" ShapeID="_x0000_s1046" DrawAspect="Content" ObjectID="_1591511770" r:id="rId46"/>
        </w:pict>
      </w: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</w:rPr>
      </w:pPr>
    </w:p>
    <w:p w:rsidR="00496437" w:rsidRPr="00D65814" w:rsidRDefault="00496437" w:rsidP="00037208">
      <w:pPr>
        <w:pStyle w:val="ListParagraph"/>
        <w:ind w:left="927"/>
        <w:rPr>
          <w:rFonts w:ascii="Times New Roman" w:hAnsi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47" type="#_x0000_t75" style="position:absolute;margin-left:-54.7pt;margin-top:-26.95pt;width:532.3pt;height:312pt;z-index:251641344;visibility:visible;mso-wrap-distance-bottom:.21pt">
            <v:imagedata r:id="rId47" o:title=""/>
            <w10:wrap type="square"/>
          </v:shape>
          <o:OLEObject Type="Embed" ProgID="Excel.Chart.8" ShapeID="_x0000_s1047" DrawAspect="Content" ObjectID="_1591511771" r:id="rId48"/>
        </w:pict>
      </w: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48" type="#_x0000_t75" style="position:absolute;margin-left:-54.7pt;margin-top:32.1pt;width:532.3pt;height:5in;z-index:251640320;visibility:visible;mso-wrap-distance-bottom:.21pt">
            <v:imagedata r:id="rId49" o:title=""/>
            <w10:wrap type="square"/>
          </v:shape>
          <o:OLEObject Type="Embed" ProgID="Excel.Chart.8" ShapeID="_x0000_s1048" DrawAspect="Content" ObjectID="_1591511772" r:id="rId50"/>
        </w:pict>
      </w: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center" w:tblpY="-5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86"/>
        <w:gridCol w:w="1370"/>
        <w:gridCol w:w="1022"/>
        <w:gridCol w:w="1022"/>
        <w:gridCol w:w="924"/>
        <w:gridCol w:w="1023"/>
        <w:gridCol w:w="895"/>
        <w:gridCol w:w="1229"/>
      </w:tblGrid>
      <w:tr w:rsidR="00496437" w:rsidRPr="00D65814" w:rsidTr="00025CB4">
        <w:trPr>
          <w:trHeight w:val="131"/>
        </w:trPr>
        <w:tc>
          <w:tcPr>
            <w:tcW w:w="1091" w:type="pct"/>
            <w:vMerge w:val="restar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Усього учнів</w:t>
            </w:r>
          </w:p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86 (40+46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3909" w:type="pct"/>
            <w:gridSpan w:val="7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Результати</w:t>
            </w:r>
          </w:p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підсумкового моніторингу навчальних досягнень з алгебри та геометрії учнів 10 - 11-х класів 201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-201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н.р.</w:t>
            </w:r>
          </w:p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96437" w:rsidRPr="00D65814" w:rsidTr="00025CB4">
        <w:trPr>
          <w:trHeight w:val="1767"/>
        </w:trPr>
        <w:tc>
          <w:tcPr>
            <w:tcW w:w="1091" w:type="pct"/>
            <w:vMerge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7" w:type="pct"/>
            <w:textDirection w:val="btLr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535" w:type="pct"/>
            <w:textDirection w:val="btLr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рівень</w:t>
            </w:r>
          </w:p>
        </w:tc>
        <w:tc>
          <w:tcPr>
            <w:tcW w:w="535" w:type="pct"/>
            <w:textDirection w:val="btLr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483" w:type="pct"/>
            <w:textDirection w:val="btLr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Високий рівень</w:t>
            </w:r>
          </w:p>
        </w:tc>
        <w:tc>
          <w:tcPr>
            <w:tcW w:w="535" w:type="pct"/>
            <w:textDirection w:val="btLr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бал успішно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сті</w:t>
            </w:r>
          </w:p>
        </w:tc>
        <w:tc>
          <w:tcPr>
            <w:tcW w:w="468" w:type="pct"/>
            <w:textDirection w:val="btLr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 якості знань</w:t>
            </w:r>
          </w:p>
        </w:tc>
        <w:tc>
          <w:tcPr>
            <w:tcW w:w="635" w:type="pct"/>
            <w:textDirection w:val="btLr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результатив</w:t>
            </w:r>
          </w:p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ності</w:t>
            </w:r>
          </w:p>
        </w:tc>
      </w:tr>
      <w:tr w:rsidR="00496437" w:rsidRPr="00D65814" w:rsidTr="00025CB4">
        <w:trPr>
          <w:trHeight w:val="557"/>
        </w:trPr>
        <w:tc>
          <w:tcPr>
            <w:tcW w:w="1091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алгебра</w:t>
            </w:r>
          </w:p>
        </w:tc>
        <w:tc>
          <w:tcPr>
            <w:tcW w:w="717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535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48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535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24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483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23 %</w:t>
            </w:r>
          </w:p>
        </w:tc>
        <w:tc>
          <w:tcPr>
            <w:tcW w:w="535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6,9</w:t>
            </w:r>
          </w:p>
        </w:tc>
        <w:tc>
          <w:tcPr>
            <w:tcW w:w="468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635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57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</w:tr>
      <w:tr w:rsidR="00496437" w:rsidRPr="00D65814" w:rsidTr="00025CB4">
        <w:trPr>
          <w:trHeight w:val="557"/>
        </w:trPr>
        <w:tc>
          <w:tcPr>
            <w:tcW w:w="1091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геометрія</w:t>
            </w:r>
          </w:p>
        </w:tc>
        <w:tc>
          <w:tcPr>
            <w:tcW w:w="717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15%</w:t>
            </w:r>
          </w:p>
        </w:tc>
        <w:tc>
          <w:tcPr>
            <w:tcW w:w="535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45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535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22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483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18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535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468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40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635" w:type="pct"/>
            <w:vAlign w:val="center"/>
          </w:tcPr>
          <w:p w:rsidR="00496437" w:rsidRPr="00D719B1" w:rsidRDefault="00496437" w:rsidP="00025CB4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</w:tr>
    </w:tbl>
    <w:p w:rsidR="00496437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У цілому результати підсумкового етапу моніторингу з алгебри   учнів 10 - 11-их класів показали, що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середній бал успішності відповідно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– 6,9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якість знань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учнів складає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– 50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%,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результативність – 57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%.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На високому рівні завдання виконали – </w:t>
      </w:r>
      <w:r>
        <w:rPr>
          <w:rFonts w:ascii="Times New Roman" w:hAnsi="Times New Roman" w:cs="Times New Roman"/>
          <w:sz w:val="28"/>
          <w:szCs w:val="28"/>
          <w:lang w:val="uk-UA"/>
        </w:rPr>
        <w:t>23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% учнів.</w:t>
      </w:r>
    </w:p>
    <w:p w:rsidR="00496437" w:rsidRPr="00D65814" w:rsidRDefault="00496437" w:rsidP="00037208">
      <w:pPr>
        <w:pStyle w:val="NormalWeb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Результати контрольних робіт з геометрії учнів 10-11-их класів свідчать, що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середній бал успішності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– 6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,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якість знань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учнів складає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– 40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%,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результативність – 50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%.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На високому рівні завдання виконали – </w:t>
      </w:r>
      <w:r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% учнів.</w:t>
      </w:r>
    </w:p>
    <w:p w:rsidR="00496437" w:rsidRPr="00D65814" w:rsidRDefault="00496437" w:rsidP="00037208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Рейтинг щодо якості знань учнів з математичної освіти показав, що у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10-11 –х класах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високі результати </w:t>
      </w:r>
      <w:r w:rsidRPr="009973D9">
        <w:rPr>
          <w:rFonts w:ascii="Times New Roman" w:hAnsi="Times New Roman" w:cs="Times New Roman"/>
          <w:b/>
          <w:sz w:val="28"/>
          <w:szCs w:val="28"/>
          <w:lang w:val="uk-UA"/>
        </w:rPr>
        <w:t>з алгебри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геометрії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продемонстрували учні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-А класу.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6437" w:rsidRPr="00D65814" w:rsidRDefault="00496437" w:rsidP="00037208">
      <w:pPr>
        <w:shd w:val="clear" w:color="auto" w:fill="FFFFFF"/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Рівень навчальних досягнень учнів з математики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89"/>
        <w:gridCol w:w="3190"/>
      </w:tblGrid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3189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Середній бал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навчальних досягнень учнів</w:t>
            </w:r>
          </w:p>
        </w:tc>
      </w:tr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класи</w:t>
            </w:r>
          </w:p>
        </w:tc>
        <w:tc>
          <w:tcPr>
            <w:tcW w:w="3189" w:type="dxa"/>
          </w:tcPr>
          <w:p w:rsidR="00496437" w:rsidRPr="00D65814" w:rsidRDefault="00496437" w:rsidP="00037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достатній</w:t>
            </w:r>
          </w:p>
        </w:tc>
      </w:tr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 класи</w:t>
            </w:r>
          </w:p>
        </w:tc>
        <w:tc>
          <w:tcPr>
            <w:tcW w:w="3189" w:type="dxa"/>
          </w:tcPr>
          <w:p w:rsidR="00496437" w:rsidRPr="00D65814" w:rsidRDefault="00496437" w:rsidP="00037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5,1 // 5,2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середній  </w:t>
            </w:r>
          </w:p>
        </w:tc>
      </w:tr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10 - 11 класи</w:t>
            </w:r>
          </w:p>
        </w:tc>
        <w:tc>
          <w:tcPr>
            <w:tcW w:w="3189" w:type="dxa"/>
          </w:tcPr>
          <w:p w:rsidR="00496437" w:rsidRPr="00D65814" w:rsidRDefault="00496437" w:rsidP="00037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6,9 // 6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середній</w:t>
            </w:r>
          </w:p>
        </w:tc>
      </w:tr>
    </w:tbl>
    <w:p w:rsidR="00496437" w:rsidRPr="00D65814" w:rsidRDefault="00496437" w:rsidP="00037208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Із поданої загальної таблиці можна побачити, що більшість учнів 4-х класів мають достатній рівень навчаль</w:t>
      </w:r>
      <w:r>
        <w:rPr>
          <w:rFonts w:ascii="Times New Roman" w:hAnsi="Times New Roman" w:cs="Times New Roman"/>
          <w:sz w:val="28"/>
          <w:szCs w:val="28"/>
          <w:lang w:val="uk-UA"/>
        </w:rPr>
        <w:t>них досягнень з математики, 9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- 11-х класів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середній рівень навчальних досягнень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6437" w:rsidRPr="00D65814" w:rsidRDefault="00496437" w:rsidP="00037208">
      <w:pPr>
        <w:shd w:val="clear" w:color="auto" w:fill="FFFFFF"/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моніторинговому дослідженні з англійської мови брало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56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учні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4-х класів. </w:t>
      </w:r>
      <w:r w:rsidRPr="00D65814">
        <w:rPr>
          <w:rFonts w:ascii="Times New Roman" w:hAnsi="Times New Roman" w:cs="Times New Roman"/>
          <w:sz w:val="28"/>
          <w:szCs w:val="28"/>
        </w:rPr>
        <w:t>Завдання моніторингового дослідження складено відповідно до вимог чинної Програми з іноземних мов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у початковій школі</w:t>
      </w:r>
      <w:r w:rsidRPr="00D658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6437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Результати оформлення моніторингових досліджень з англійсько</w:t>
      </w:r>
      <w:r>
        <w:rPr>
          <w:rFonts w:ascii="Times New Roman" w:hAnsi="Times New Roman" w:cs="Times New Roman"/>
          <w:sz w:val="28"/>
          <w:szCs w:val="28"/>
          <w:lang w:val="uk-UA"/>
        </w:rPr>
        <w:t>ї мови учнів 4-их класів у  2017 - 2018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н.р., подані  у таблицях та діаграмах свідчать:</w:t>
      </w:r>
    </w:p>
    <w:p w:rsidR="00496437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437" w:rsidRPr="00D65814" w:rsidRDefault="00496437" w:rsidP="00037208">
      <w:pPr>
        <w:spacing w:line="240" w:lineRule="auto"/>
        <w:ind w:firstLine="567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49" type="#_x0000_t75" style="position:absolute;left:0;text-align:left;margin-left:-28.9pt;margin-top:290.3pt;width:503.5pt;height:366.7pt;z-index:251661824;visibility:visible;mso-wrap-distance-bottom:.01pt">
            <v:imagedata r:id="rId51" o:title=""/>
            <w10:wrap type="square"/>
          </v:shape>
          <o:OLEObject Type="Embed" ProgID="Excel.Chart.8" ShapeID="_x0000_s1049" DrawAspect="Content" ObjectID="_1591511773" r:id="rId52"/>
        </w:pict>
      </w:r>
      <w:r>
        <w:rPr>
          <w:noProof/>
        </w:rPr>
        <w:pict>
          <v:shape id="_x0000_s1050" type="#_x0000_t75" style="position:absolute;left:0;text-align:left;margin-left:-8.2pt;margin-top:-34.45pt;width:492.5pt;height:304.8pt;z-index:251660800;visibility:visible">
            <v:imagedata r:id="rId53" o:title=""/>
            <w10:wrap type="square"/>
          </v:shape>
          <o:OLEObject Type="Embed" ProgID="Excel.Chart.8" ShapeID="_x0000_s1050" DrawAspect="Content" ObjectID="_1591511774" r:id="rId54"/>
        </w:pict>
      </w: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51" type="#_x0000_t75" style="position:absolute;margin-left:-7.45pt;margin-top:-15.75pt;width:477.6pt;height:339.35pt;z-index:251659776;visibility:visible;mso-wrap-distance-bottom:.02pt">
            <v:imagedata r:id="rId55" o:title=""/>
            <w10:wrap type="square"/>
          </v:shape>
          <o:OLEObject Type="Embed" ProgID="Excel.Chart.8" ShapeID="_x0000_s1051" DrawAspect="Content" ObjectID="_1591511775" r:id="rId56"/>
        </w:pic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71"/>
        <w:gridCol w:w="981"/>
        <w:gridCol w:w="992"/>
        <w:gridCol w:w="851"/>
        <w:gridCol w:w="850"/>
        <w:gridCol w:w="1134"/>
        <w:gridCol w:w="993"/>
        <w:gridCol w:w="1134"/>
      </w:tblGrid>
      <w:tr w:rsidR="00496437" w:rsidRPr="00D65814" w:rsidTr="00037208">
        <w:trPr>
          <w:trHeight w:val="131"/>
        </w:trPr>
        <w:tc>
          <w:tcPr>
            <w:tcW w:w="2671" w:type="dxa"/>
            <w:vMerge w:val="restart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Усього учнів </w:t>
            </w:r>
          </w:p>
        </w:tc>
        <w:tc>
          <w:tcPr>
            <w:tcW w:w="6935" w:type="dxa"/>
            <w:gridSpan w:val="7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Результати 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підсумкового моніторингу навчальних досягнень з англійської мови учнів 4-х класів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96437" w:rsidRPr="00D65814" w:rsidTr="00037208">
        <w:trPr>
          <w:trHeight w:val="1767"/>
        </w:trPr>
        <w:tc>
          <w:tcPr>
            <w:tcW w:w="2671" w:type="dxa"/>
            <w:vMerge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81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992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рівень</w:t>
            </w:r>
          </w:p>
        </w:tc>
        <w:tc>
          <w:tcPr>
            <w:tcW w:w="851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850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Високий рівень</w:t>
            </w:r>
          </w:p>
        </w:tc>
        <w:tc>
          <w:tcPr>
            <w:tcW w:w="1134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бал успішністі</w:t>
            </w:r>
          </w:p>
        </w:tc>
        <w:tc>
          <w:tcPr>
            <w:tcW w:w="993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 якості знань</w:t>
            </w:r>
          </w:p>
        </w:tc>
        <w:tc>
          <w:tcPr>
            <w:tcW w:w="1134" w:type="dxa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результатив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ності</w:t>
            </w:r>
          </w:p>
        </w:tc>
      </w:tr>
      <w:tr w:rsidR="00496437" w:rsidRPr="00D65814" w:rsidTr="00037208">
        <w:trPr>
          <w:trHeight w:val="557"/>
        </w:trPr>
        <w:tc>
          <w:tcPr>
            <w:tcW w:w="2671" w:type="dxa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56</w:t>
            </w:r>
          </w:p>
        </w:tc>
        <w:tc>
          <w:tcPr>
            <w:tcW w:w="981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14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992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42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851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31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850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13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1134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,8</w:t>
            </w:r>
          </w:p>
        </w:tc>
        <w:tc>
          <w:tcPr>
            <w:tcW w:w="993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32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1134" w:type="dxa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55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</w:tr>
    </w:tbl>
    <w:p w:rsidR="00496437" w:rsidRPr="00D65814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Проаналізувавши результати підсумкового етапу моніторингового  дослідження якості навчальних досягнень з англійської мови учнів 4-х класів можна зробити певні висновки: 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середній бал успішності 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6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,8,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якість знань –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32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%, результативність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– 55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%.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На високому рівні завдання виконали – </w:t>
      </w:r>
      <w:r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% учнів.</w:t>
      </w:r>
    </w:p>
    <w:p w:rsidR="00496437" w:rsidRPr="00D65814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Рейтинг щодо якості знань учнів з </w:t>
      </w:r>
      <w:r w:rsidRPr="00D65814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англійської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мови показав, що у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4 –х класах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високі результати продемонстрували учні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4-А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класу.</w:t>
      </w:r>
    </w:p>
    <w:p w:rsidR="00496437" w:rsidRPr="00D65814" w:rsidRDefault="00496437" w:rsidP="00037208">
      <w:pPr>
        <w:pStyle w:val="razdel"/>
        <w:spacing w:line="240" w:lineRule="auto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 w:val="0"/>
          <w:sz w:val="28"/>
          <w:szCs w:val="28"/>
          <w:lang w:val="uk-UA"/>
        </w:rPr>
        <w:tab/>
        <w:t>Учні 9-11-х класів (157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b w:val="0"/>
          <w:sz w:val="28"/>
          <w:szCs w:val="28"/>
          <w:lang w:val="uk-UA"/>
        </w:rPr>
        <w:t>71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>+</w:t>
      </w:r>
      <w:r>
        <w:rPr>
          <w:rFonts w:ascii="Times New Roman" w:hAnsi="Times New Roman" w:cs="Times New Roman"/>
          <w:b w:val="0"/>
          <w:sz w:val="28"/>
          <w:szCs w:val="28"/>
          <w:lang w:val="uk-UA"/>
        </w:rPr>
        <w:t>40+46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))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писали моніторингові контрольні роботи з англійської мови  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за підібраними різнорівневими заданнями з урахуванням вимог МОН України, змістової частини навчальної «Програми базової і повної середньої освіти» та нормам оцінювання навчальних досягнень з англійської мови. П</w:t>
      </w:r>
      <w:r>
        <w:rPr>
          <w:rFonts w:ascii="Times New Roman" w:hAnsi="Times New Roman" w:cs="Times New Roman"/>
          <w:b w:val="0"/>
          <w:sz w:val="28"/>
          <w:szCs w:val="28"/>
          <w:lang w:val="uk-UA"/>
        </w:rPr>
        <w:t>ід час моніторингу п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еревірялися вміння розуміти головну думку тексту та знаходити конкретну інформацію в кожному абзаці; знання </w:t>
      </w:r>
      <w:r w:rsidRPr="00D65814">
        <w:rPr>
          <w:rFonts w:ascii="Times New Roman" w:hAnsi="Times New Roman" w:cs="Times New Roman"/>
          <w:b w:val="0"/>
          <w:sz w:val="28"/>
          <w:szCs w:val="28"/>
        </w:rPr>
        <w:t>програмового граматичного матеріалу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>, а саме – вживання часових форм та умовного способу</w:t>
      </w:r>
      <w:r w:rsidRPr="00D65814">
        <w:rPr>
          <w:rFonts w:ascii="Times New Roman" w:hAnsi="Times New Roman" w:cs="Times New Roman"/>
          <w:b w:val="0"/>
          <w:sz w:val="28"/>
          <w:szCs w:val="28"/>
        </w:rPr>
        <w:t xml:space="preserve"> знань.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</w:p>
    <w:p w:rsidR="00496437" w:rsidRPr="00D65814" w:rsidRDefault="00496437" w:rsidP="0003720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Типові помилки, які допустили учні </w:t>
      </w:r>
      <w:r w:rsidRPr="00D65814">
        <w:rPr>
          <w:rFonts w:ascii="Times New Roman" w:hAnsi="Times New Roman" w:cs="Times New Roman"/>
          <w:bCs/>
          <w:iCs/>
          <w:sz w:val="28"/>
          <w:szCs w:val="28"/>
          <w:lang w:val="uk-UA"/>
        </w:rPr>
        <w:t>9 - 11 класів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при написанні контрольної роботи: правопис слів; помилки у складанні речень, учні не використовують граматичні правила.</w:t>
      </w:r>
    </w:p>
    <w:p w:rsidR="00496437" w:rsidRPr="00D65814" w:rsidRDefault="00496437" w:rsidP="00037208">
      <w:pPr>
        <w:pStyle w:val="razdel"/>
        <w:spacing w:line="240" w:lineRule="auto"/>
        <w:jc w:val="both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ab/>
        <w:t>На основі даних аналізу моніторингу</w:t>
      </w:r>
      <w:r w:rsidRPr="00D65814"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>складено відповідні таблиці та діаграми:</w:t>
      </w:r>
    </w:p>
    <w:p w:rsidR="00496437" w:rsidRPr="00D65814" w:rsidRDefault="00496437" w:rsidP="00037208">
      <w:pPr>
        <w:pStyle w:val="razdel"/>
        <w:spacing w:line="240" w:lineRule="auto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</w:p>
    <w:p w:rsidR="00496437" w:rsidRPr="00D65814" w:rsidRDefault="00496437" w:rsidP="000372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pict>
          <v:shape id="_x0000_s1052" type="#_x0000_t75" style="position:absolute;left:0;text-align:left;margin-left:-54pt;margin-top:-29.95pt;width:524.65pt;height:303.35pt;z-index:251664896;visibility:visible;mso-wrap-distance-bottom:.02pt">
            <v:imagedata r:id="rId57" o:title=""/>
            <w10:wrap type="square"/>
          </v:shape>
          <o:OLEObject Type="Embed" ProgID="Excel.Chart.8" ShapeID="_x0000_s1052" DrawAspect="Content" ObjectID="_1591511776" r:id="rId58"/>
        </w:pict>
      </w: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</w:rPr>
      </w:pPr>
    </w:p>
    <w:p w:rsidR="00496437" w:rsidRPr="00D65814" w:rsidRDefault="00496437" w:rsidP="00037208">
      <w:pPr>
        <w:pStyle w:val="ListParagraph"/>
        <w:ind w:left="927"/>
        <w:rPr>
          <w:rFonts w:ascii="Times New Roman" w:hAnsi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</w:rPr>
      </w:pPr>
    </w:p>
    <w:p w:rsidR="00496437" w:rsidRPr="00D65814" w:rsidRDefault="00496437" w:rsidP="00037208">
      <w:pPr>
        <w:pStyle w:val="ListParagraph"/>
        <w:ind w:left="927"/>
        <w:rPr>
          <w:rFonts w:ascii="Times New Roman" w:hAnsi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pict>
          <v:shape id="_x0000_s1053" type="#_x0000_t75" style="position:absolute;left:0;text-align:left;margin-left:-48.7pt;margin-top:-25.5pt;width:538.55pt;height:303.85pt;z-index:251663872;visibility:visible;mso-wrap-distance-bottom:.12pt">
            <v:imagedata r:id="rId59" o:title=""/>
            <w10:wrap type="square"/>
          </v:shape>
          <o:OLEObject Type="Embed" ProgID="Excel.Chart.8" ShapeID="_x0000_s1053" DrawAspect="Content" ObjectID="_1591511777" r:id="rId60"/>
        </w:pict>
      </w: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54" type="#_x0000_t75" style="position:absolute;margin-left:-54.7pt;margin-top:-26.95pt;width:532.3pt;height:312pt;z-index:251662848;visibility:visible;mso-wrap-distance-bottom:.21pt">
            <v:imagedata r:id="rId61" o:title=""/>
            <w10:wrap type="square"/>
          </v:shape>
          <o:OLEObject Type="Embed" ProgID="Excel.Chart.8" ShapeID="_x0000_s1054" DrawAspect="Content" ObjectID="_1591511778" r:id="rId62"/>
        </w:pict>
      </w: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tbl>
      <w:tblPr>
        <w:tblpPr w:leftFromText="180" w:rightFromText="180" w:vertAnchor="text" w:horzAnchor="margin" w:tblpXSpec="center" w:tblpY="-5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5"/>
        <w:gridCol w:w="1152"/>
        <w:gridCol w:w="1022"/>
        <w:gridCol w:w="1022"/>
        <w:gridCol w:w="923"/>
        <w:gridCol w:w="903"/>
        <w:gridCol w:w="1015"/>
        <w:gridCol w:w="1229"/>
      </w:tblGrid>
      <w:tr w:rsidR="00496437" w:rsidRPr="00D65814" w:rsidTr="00037208">
        <w:trPr>
          <w:trHeight w:val="131"/>
        </w:trPr>
        <w:tc>
          <w:tcPr>
            <w:tcW w:w="1205" w:type="pct"/>
            <w:vMerge w:val="restart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Усього учнів</w:t>
            </w:r>
          </w:p>
          <w:p w:rsidR="00496437" w:rsidRPr="007D6260" w:rsidRDefault="00496437" w:rsidP="007D6260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7D62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157 (71+40+46) </w:t>
            </w:r>
          </w:p>
        </w:tc>
        <w:tc>
          <w:tcPr>
            <w:tcW w:w="3795" w:type="pct"/>
            <w:gridSpan w:val="7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Результати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підсумкового моніторингу навчальних досягнень з англійської мови учнів 9 - 11-х класів 201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-201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н.р.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96437" w:rsidRPr="00D65814" w:rsidTr="00037208">
        <w:trPr>
          <w:trHeight w:val="1767"/>
        </w:trPr>
        <w:tc>
          <w:tcPr>
            <w:tcW w:w="1205" w:type="pct"/>
            <w:vMerge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603" w:type="pct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535" w:type="pct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рівень</w:t>
            </w:r>
          </w:p>
        </w:tc>
        <w:tc>
          <w:tcPr>
            <w:tcW w:w="535" w:type="pct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483" w:type="pct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Високий рівень</w:t>
            </w:r>
          </w:p>
        </w:tc>
        <w:tc>
          <w:tcPr>
            <w:tcW w:w="472" w:type="pct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бал успішністі</w:t>
            </w:r>
          </w:p>
        </w:tc>
        <w:tc>
          <w:tcPr>
            <w:tcW w:w="531" w:type="pct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 якості знань</w:t>
            </w:r>
          </w:p>
        </w:tc>
        <w:tc>
          <w:tcPr>
            <w:tcW w:w="636" w:type="pct"/>
            <w:textDirection w:val="btLr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результатив</w:t>
            </w:r>
          </w:p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ності</w:t>
            </w:r>
          </w:p>
        </w:tc>
      </w:tr>
      <w:tr w:rsidR="00496437" w:rsidRPr="00D65814" w:rsidTr="00037208">
        <w:trPr>
          <w:trHeight w:val="557"/>
        </w:trPr>
        <w:tc>
          <w:tcPr>
            <w:tcW w:w="1205" w:type="pct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603" w:type="pct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14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535" w:type="pct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49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535" w:type="pct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29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483" w:type="pct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472" w:type="pct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5,8</w:t>
            </w:r>
          </w:p>
        </w:tc>
        <w:tc>
          <w:tcPr>
            <w:tcW w:w="531" w:type="pct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25</w:t>
            </w: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636" w:type="pct"/>
            <w:vAlign w:val="center"/>
          </w:tcPr>
          <w:p w:rsidR="00496437" w:rsidRPr="00D719B1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719B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46 %</w:t>
            </w:r>
          </w:p>
        </w:tc>
      </w:tr>
    </w:tbl>
    <w:p w:rsidR="00496437" w:rsidRPr="00D65814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У цілому результати підсумкового етапу моніторингу з англійської мови   учнів 9 - 11-их класів показали, що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середній бал успішності відповідно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– 5,8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якість знань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учнів складає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– 25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%,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результативність – 46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%.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На високому рівні завдання виконали – 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% учнів.</w:t>
      </w:r>
    </w:p>
    <w:p w:rsidR="00496437" w:rsidRPr="00D65814" w:rsidRDefault="00496437" w:rsidP="00037208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Рейтинг щодо якості знань учнів з англомовної освіти показав, що у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9-11 –х класах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високі результати з англійської мови продемонстрували учні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-А класу.</w:t>
      </w:r>
    </w:p>
    <w:p w:rsidR="00496437" w:rsidRPr="00D65814" w:rsidRDefault="00496437" w:rsidP="00037208">
      <w:pPr>
        <w:shd w:val="clear" w:color="auto" w:fill="FFFFFF"/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Рівень навчальних досягнень учнів з англійської мови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89"/>
        <w:gridCol w:w="3190"/>
      </w:tblGrid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3189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Середній бал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навчальних досягнень учнів</w:t>
            </w:r>
          </w:p>
        </w:tc>
      </w:tr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класи</w:t>
            </w:r>
          </w:p>
        </w:tc>
        <w:tc>
          <w:tcPr>
            <w:tcW w:w="3189" w:type="dxa"/>
          </w:tcPr>
          <w:p w:rsidR="00496437" w:rsidRPr="00D65814" w:rsidRDefault="00496437" w:rsidP="00037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,8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середній</w:t>
            </w:r>
          </w:p>
        </w:tc>
      </w:tr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 класи</w:t>
            </w:r>
          </w:p>
        </w:tc>
        <w:tc>
          <w:tcPr>
            <w:tcW w:w="3189" w:type="dxa"/>
          </w:tcPr>
          <w:p w:rsidR="00496437" w:rsidRPr="00D65814" w:rsidRDefault="00496437" w:rsidP="00037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5,2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середній  </w:t>
            </w:r>
          </w:p>
        </w:tc>
      </w:tr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10 - 11 класи</w:t>
            </w:r>
          </w:p>
        </w:tc>
        <w:tc>
          <w:tcPr>
            <w:tcW w:w="3189" w:type="dxa"/>
          </w:tcPr>
          <w:p w:rsidR="00496437" w:rsidRPr="00D65814" w:rsidRDefault="00496437" w:rsidP="00037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6,3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середній</w:t>
            </w:r>
          </w:p>
        </w:tc>
      </w:tr>
    </w:tbl>
    <w:p w:rsidR="00496437" w:rsidRPr="00D65814" w:rsidRDefault="00496437" w:rsidP="000372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Аналіз результатів моніторингу показав, що більшість учнів 4-х, 9-их, 10 - 11-х класів мають середній рівень навчальних досягнень з англійської мови.</w:t>
      </w:r>
    </w:p>
    <w:p w:rsidR="00496437" w:rsidRPr="00D65814" w:rsidRDefault="00496437" w:rsidP="00037208">
      <w:pPr>
        <w:pStyle w:val="Default"/>
        <w:ind w:firstLine="567"/>
        <w:rPr>
          <w:color w:val="auto"/>
          <w:sz w:val="28"/>
          <w:szCs w:val="28"/>
        </w:rPr>
      </w:pPr>
      <w:r w:rsidRPr="00D65814">
        <w:rPr>
          <w:b/>
          <w:sz w:val="28"/>
          <w:szCs w:val="28"/>
          <w:lang w:val="uk-UA"/>
        </w:rPr>
        <w:t>У моніторинговому дос</w:t>
      </w:r>
      <w:r>
        <w:rPr>
          <w:b/>
          <w:sz w:val="28"/>
          <w:szCs w:val="28"/>
          <w:lang w:val="uk-UA"/>
        </w:rPr>
        <w:t>лідженні з історії України брало 157</w:t>
      </w:r>
      <w:r w:rsidRPr="00D65814">
        <w:rPr>
          <w:b/>
          <w:sz w:val="28"/>
          <w:szCs w:val="28"/>
          <w:lang w:val="uk-UA"/>
        </w:rPr>
        <w:t xml:space="preserve"> учні</w:t>
      </w:r>
      <w:r>
        <w:rPr>
          <w:b/>
          <w:sz w:val="28"/>
          <w:szCs w:val="28"/>
          <w:lang w:val="uk-UA"/>
        </w:rPr>
        <w:t xml:space="preserve">в </w:t>
      </w:r>
      <w:r w:rsidRPr="00D65814">
        <w:rPr>
          <w:b/>
          <w:sz w:val="28"/>
          <w:szCs w:val="28"/>
          <w:lang w:val="uk-UA"/>
        </w:rPr>
        <w:t xml:space="preserve"> 9 – 11-х класів. </w:t>
      </w:r>
      <w:r w:rsidRPr="00D65814">
        <w:rPr>
          <w:color w:val="auto"/>
          <w:sz w:val="28"/>
          <w:szCs w:val="28"/>
        </w:rPr>
        <w:t xml:space="preserve">Тестування з історії </w:t>
      </w:r>
      <w:r w:rsidRPr="00D65814">
        <w:rPr>
          <w:color w:val="auto"/>
          <w:sz w:val="28"/>
          <w:szCs w:val="28"/>
          <w:lang w:val="uk-UA"/>
        </w:rPr>
        <w:t xml:space="preserve"> України </w:t>
      </w:r>
      <w:r w:rsidRPr="00D65814">
        <w:rPr>
          <w:color w:val="auto"/>
          <w:sz w:val="28"/>
          <w:szCs w:val="28"/>
        </w:rPr>
        <w:t>відбулось у письмовій формі</w:t>
      </w:r>
      <w:r w:rsidRPr="00D65814">
        <w:rPr>
          <w:color w:val="auto"/>
          <w:sz w:val="28"/>
          <w:szCs w:val="28"/>
          <w:lang w:val="uk-UA"/>
        </w:rPr>
        <w:t xml:space="preserve">. </w:t>
      </w:r>
      <w:r>
        <w:rPr>
          <w:color w:val="auto"/>
          <w:sz w:val="28"/>
          <w:szCs w:val="28"/>
        </w:rPr>
        <w:t>Завдання для контрольн</w:t>
      </w:r>
      <w:r>
        <w:rPr>
          <w:color w:val="auto"/>
          <w:sz w:val="28"/>
          <w:szCs w:val="28"/>
          <w:lang w:val="uk-UA"/>
        </w:rPr>
        <w:t>их</w:t>
      </w:r>
      <w:r>
        <w:rPr>
          <w:color w:val="auto"/>
          <w:sz w:val="28"/>
          <w:szCs w:val="28"/>
        </w:rPr>
        <w:t xml:space="preserve"> роб</w:t>
      </w:r>
      <w:r>
        <w:rPr>
          <w:color w:val="auto"/>
          <w:sz w:val="28"/>
          <w:szCs w:val="28"/>
          <w:lang w:val="uk-UA"/>
        </w:rPr>
        <w:t>і</w:t>
      </w:r>
      <w:r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  <w:lang w:val="uk-UA"/>
        </w:rPr>
        <w:t xml:space="preserve"> </w:t>
      </w:r>
      <w:r w:rsidRPr="00D65814">
        <w:rPr>
          <w:color w:val="auto"/>
          <w:sz w:val="28"/>
          <w:szCs w:val="28"/>
        </w:rPr>
        <w:t xml:space="preserve">підбирались за такою схемою: </w:t>
      </w:r>
    </w:p>
    <w:p w:rsidR="00496437" w:rsidRPr="00D65814" w:rsidRDefault="00496437" w:rsidP="00037208">
      <w:pPr>
        <w:pStyle w:val="Default"/>
        <w:ind w:left="927"/>
        <w:jc w:val="both"/>
        <w:rPr>
          <w:color w:val="auto"/>
          <w:sz w:val="28"/>
          <w:szCs w:val="28"/>
        </w:rPr>
      </w:pPr>
      <w:r w:rsidRPr="00D65814">
        <w:rPr>
          <w:color w:val="auto"/>
          <w:sz w:val="28"/>
          <w:szCs w:val="28"/>
        </w:rPr>
        <w:t xml:space="preserve">- 6 тестових завдань початкового рівня складності з однією правильною відповіддю з трьох запропонованих; </w:t>
      </w:r>
    </w:p>
    <w:p w:rsidR="00496437" w:rsidRPr="00D65814" w:rsidRDefault="00496437" w:rsidP="00037208">
      <w:pPr>
        <w:pStyle w:val="Default"/>
        <w:ind w:left="927"/>
        <w:jc w:val="both"/>
        <w:rPr>
          <w:color w:val="auto"/>
          <w:sz w:val="28"/>
          <w:szCs w:val="28"/>
        </w:rPr>
      </w:pPr>
      <w:r w:rsidRPr="00D65814">
        <w:rPr>
          <w:color w:val="auto"/>
          <w:sz w:val="28"/>
          <w:szCs w:val="28"/>
        </w:rPr>
        <w:t xml:space="preserve">- 3 завдання середнього рівня складності (закінчити речення або вставити пропущені слова, викреслити зайве, встановити відповідність); </w:t>
      </w:r>
    </w:p>
    <w:p w:rsidR="00496437" w:rsidRPr="00D65814" w:rsidRDefault="00496437" w:rsidP="00037208">
      <w:pPr>
        <w:pStyle w:val="Default"/>
        <w:ind w:left="927"/>
        <w:jc w:val="both"/>
        <w:rPr>
          <w:color w:val="auto"/>
          <w:sz w:val="28"/>
          <w:szCs w:val="28"/>
        </w:rPr>
      </w:pPr>
      <w:r w:rsidRPr="00D65814">
        <w:rPr>
          <w:color w:val="auto"/>
          <w:sz w:val="28"/>
          <w:szCs w:val="28"/>
        </w:rPr>
        <w:t xml:space="preserve">- 2 завдання достатнього рівня складності (дати визначення понять, вказати характерні риси, ознаки); </w:t>
      </w:r>
    </w:p>
    <w:p w:rsidR="00496437" w:rsidRPr="00D65814" w:rsidRDefault="00496437" w:rsidP="00037208">
      <w:pPr>
        <w:pStyle w:val="Default"/>
        <w:ind w:left="927"/>
        <w:jc w:val="both"/>
        <w:rPr>
          <w:color w:val="auto"/>
          <w:sz w:val="28"/>
          <w:szCs w:val="28"/>
        </w:rPr>
      </w:pPr>
      <w:r w:rsidRPr="00D65814">
        <w:rPr>
          <w:color w:val="auto"/>
          <w:sz w:val="28"/>
          <w:szCs w:val="28"/>
        </w:rPr>
        <w:t xml:space="preserve">- 1 завдання з «відкритою» відповіддю високого рівня складності. Для виконання завдання цього типу учень мав застосувати великий обсяг історичних знань, продемонструвати вміння порівнювати історичні явища, висвітлювати причини та наслідки явища. </w:t>
      </w:r>
    </w:p>
    <w:p w:rsidR="00496437" w:rsidRPr="00D65814" w:rsidRDefault="00496437" w:rsidP="0003720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65814">
        <w:rPr>
          <w:color w:val="auto"/>
          <w:sz w:val="28"/>
          <w:szCs w:val="28"/>
          <w:lang w:val="uk-UA"/>
        </w:rPr>
        <w:t>Учні</w:t>
      </w:r>
      <w:r w:rsidRPr="00D65814">
        <w:rPr>
          <w:color w:val="auto"/>
          <w:sz w:val="28"/>
          <w:szCs w:val="28"/>
        </w:rPr>
        <w:t xml:space="preserve"> у достатній мірі оперують навчальним матеріалом, узагальнюють окремі факти і формулюють нескладні висновки, обґрунтовують свої висновки конкретними фактами. </w:t>
      </w:r>
    </w:p>
    <w:p w:rsidR="00496437" w:rsidRPr="00D65814" w:rsidRDefault="00496437" w:rsidP="00037208">
      <w:pPr>
        <w:pStyle w:val="razdel"/>
        <w:spacing w:line="240" w:lineRule="auto"/>
        <w:jc w:val="both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ab/>
      </w:r>
      <w:r w:rsidRPr="00D65814">
        <w:rPr>
          <w:rFonts w:ascii="Times New Roman" w:hAnsi="Times New Roman" w:cs="Times New Roman"/>
          <w:b w:val="0"/>
          <w:sz w:val="28"/>
          <w:szCs w:val="28"/>
        </w:rPr>
        <w:t xml:space="preserve">Разом із тим результати контрольних робіт виявили ряд недоліків у засвоєнні знань учнів з історії. Найважчими для дітей були завдання з «відкритою» відповіддю. Це свідчить, що на уроках 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не </w:t>
      </w:r>
      <w:r w:rsidRPr="00D65814">
        <w:rPr>
          <w:rFonts w:ascii="Times New Roman" w:hAnsi="Times New Roman" w:cs="Times New Roman"/>
          <w:b w:val="0"/>
          <w:sz w:val="28"/>
          <w:szCs w:val="28"/>
        </w:rPr>
        <w:t>приділ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>ється</w:t>
      </w:r>
      <w:r w:rsidRPr="00D65814">
        <w:rPr>
          <w:rFonts w:ascii="Times New Roman" w:hAnsi="Times New Roman" w:cs="Times New Roman"/>
          <w:b w:val="0"/>
          <w:sz w:val="28"/>
          <w:szCs w:val="28"/>
        </w:rPr>
        <w:t xml:space="preserve"> належн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>а</w:t>
      </w:r>
      <w:r w:rsidRPr="00D65814">
        <w:rPr>
          <w:rFonts w:ascii="Times New Roman" w:hAnsi="Times New Roman" w:cs="Times New Roman"/>
          <w:b w:val="0"/>
          <w:sz w:val="28"/>
          <w:szCs w:val="28"/>
        </w:rPr>
        <w:t xml:space="preserve"> уваг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>а</w:t>
      </w:r>
      <w:r w:rsidRPr="00D65814">
        <w:rPr>
          <w:rFonts w:ascii="Times New Roman" w:hAnsi="Times New Roman" w:cs="Times New Roman"/>
          <w:b w:val="0"/>
          <w:sz w:val="28"/>
          <w:szCs w:val="28"/>
        </w:rPr>
        <w:t xml:space="preserve"> формуванню у дітей компетенцій, практичних навичок, спрямованих на презентування власної інтерпретації історичних явищ. Також слід зазначити, що учні допускають у відповідях багато граматичних і стилістичних помилок. У знаннях учнів спостерігається фрагментарність. 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>Переважна більшість з них не вміють тлумачити і застосовувати поняття і терміни, хронологічно зіставляти події та явища. Слід зазначити, що зберігається тенденція переважання фактичних знань і навичок відтворювального характеру, що є результатом традиційного викладання матеріалу з перевагою монологічних форм подання навчального матеріалу та репродуктивної діяльності учнів.</w:t>
      </w:r>
    </w:p>
    <w:p w:rsidR="00496437" w:rsidRPr="00D65814" w:rsidRDefault="00496437" w:rsidP="00037208">
      <w:pPr>
        <w:pStyle w:val="razdel"/>
        <w:spacing w:line="240" w:lineRule="auto"/>
        <w:jc w:val="both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ab/>
        <w:t xml:space="preserve"> На основі даних аналізу моніторингу</w:t>
      </w:r>
      <w:r w:rsidRPr="00D65814"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 xml:space="preserve"> </w:t>
      </w:r>
      <w:r w:rsidRPr="00D65814">
        <w:rPr>
          <w:rFonts w:ascii="Times New Roman" w:hAnsi="Times New Roman" w:cs="Times New Roman"/>
          <w:b w:val="0"/>
          <w:sz w:val="28"/>
          <w:szCs w:val="28"/>
          <w:lang w:val="uk-UA"/>
        </w:rPr>
        <w:t>складено відповідні таблиці та діаграми:</w:t>
      </w:r>
    </w:p>
    <w:p w:rsidR="00496437" w:rsidRPr="00D65814" w:rsidRDefault="00496437" w:rsidP="00037208">
      <w:pPr>
        <w:pStyle w:val="razdel"/>
        <w:spacing w:line="240" w:lineRule="auto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</w:p>
    <w:p w:rsidR="00496437" w:rsidRPr="00D65814" w:rsidRDefault="00496437" w:rsidP="000372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pict>
          <v:shape id="_x0000_s1055" type="#_x0000_t75" style="position:absolute;left:0;text-align:left;margin-left:-54pt;margin-top:-29.95pt;width:524.65pt;height:303.35pt;z-index:251667968;visibility:visible;mso-wrap-distance-bottom:.02pt">
            <v:imagedata r:id="rId63" o:title=""/>
            <w10:wrap type="square"/>
          </v:shape>
          <o:OLEObject Type="Embed" ProgID="Excel.Chart.8" ShapeID="_x0000_s1055" DrawAspect="Content" ObjectID="_1591511779" r:id="rId64"/>
        </w:pict>
      </w: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</w:rPr>
      </w:pPr>
    </w:p>
    <w:p w:rsidR="00496437" w:rsidRPr="00D65814" w:rsidRDefault="00496437" w:rsidP="00037208">
      <w:pPr>
        <w:pStyle w:val="ListParagraph"/>
        <w:ind w:left="927"/>
        <w:rPr>
          <w:rFonts w:ascii="Times New Roman" w:hAnsi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</w:rPr>
      </w:pPr>
    </w:p>
    <w:p w:rsidR="00496437" w:rsidRPr="00D65814" w:rsidRDefault="00496437" w:rsidP="00037208">
      <w:pPr>
        <w:pStyle w:val="ListParagraph"/>
        <w:ind w:left="927"/>
        <w:rPr>
          <w:rFonts w:ascii="Times New Roman" w:hAnsi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pict>
          <v:shape id="_x0000_s1056" type="#_x0000_t75" style="position:absolute;left:0;text-align:left;margin-left:-48.7pt;margin-top:-7.5pt;width:538.55pt;height:340.3pt;z-index:251666944;visibility:visible;mso-wrap-distance-bottom:.1pt">
            <v:imagedata r:id="rId65" o:title=""/>
            <w10:wrap type="square"/>
          </v:shape>
          <o:OLEObject Type="Embed" ProgID="Excel.Chart.8" ShapeID="_x0000_s1056" DrawAspect="Content" ObjectID="_1591511780" r:id="rId66"/>
        </w:pict>
      </w:r>
    </w:p>
    <w:p w:rsidR="00496437" w:rsidRPr="00D65814" w:rsidRDefault="00496437" w:rsidP="00037208">
      <w:pPr>
        <w:pStyle w:val="ListParagraph"/>
        <w:ind w:left="927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C132E9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96437" w:rsidRPr="00D65814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pict>
          <v:shape id="_x0000_s1057" type="#_x0000_t75" style="position:absolute;margin-left:-54.7pt;margin-top:-26.95pt;width:532.3pt;height:312pt;z-index:251665920;visibility:visible;mso-wrap-distance-bottom:.21pt">
            <v:imagedata r:id="rId67" o:title=""/>
            <w10:wrap type="square"/>
          </v:shape>
          <o:OLEObject Type="Embed" ProgID="Excel.Chart.8" ShapeID="_x0000_s1057" DrawAspect="Content" ObjectID="_1591511781" r:id="rId68"/>
        </w:pic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60"/>
        <w:gridCol w:w="1015"/>
        <w:gridCol w:w="992"/>
        <w:gridCol w:w="992"/>
        <w:gridCol w:w="992"/>
        <w:gridCol w:w="1134"/>
        <w:gridCol w:w="993"/>
        <w:gridCol w:w="1099"/>
      </w:tblGrid>
      <w:tr w:rsidR="00496437" w:rsidRPr="00D65814" w:rsidTr="00037208">
        <w:tc>
          <w:tcPr>
            <w:tcW w:w="2460" w:type="dxa"/>
            <w:vMerge w:val="restart"/>
            <w:vAlign w:val="cente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Усього учнів</w:t>
            </w:r>
          </w:p>
        </w:tc>
        <w:tc>
          <w:tcPr>
            <w:tcW w:w="7217" w:type="dxa"/>
            <w:gridSpan w:val="7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Результати 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підсумкового моніторингу навчальних досягнень з історії України учнів 10 - 11-х класів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96437" w:rsidRPr="00D65814" w:rsidTr="00037208">
        <w:trPr>
          <w:cantSplit/>
          <w:trHeight w:val="1767"/>
        </w:trPr>
        <w:tc>
          <w:tcPr>
            <w:tcW w:w="2460" w:type="dxa"/>
            <w:vMerge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15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992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рівень</w:t>
            </w:r>
          </w:p>
        </w:tc>
        <w:tc>
          <w:tcPr>
            <w:tcW w:w="992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Достатній рівень </w:t>
            </w:r>
          </w:p>
        </w:tc>
        <w:tc>
          <w:tcPr>
            <w:tcW w:w="992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Високий рівень</w:t>
            </w:r>
          </w:p>
        </w:tc>
        <w:tc>
          <w:tcPr>
            <w:tcW w:w="1134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Середній бал успішністі</w:t>
            </w:r>
          </w:p>
        </w:tc>
        <w:tc>
          <w:tcPr>
            <w:tcW w:w="993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 якості знань</w:t>
            </w:r>
          </w:p>
        </w:tc>
        <w:tc>
          <w:tcPr>
            <w:tcW w:w="1099" w:type="dxa"/>
            <w:textDirection w:val="btLr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результатив</w:t>
            </w:r>
          </w:p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ності</w:t>
            </w:r>
          </w:p>
        </w:tc>
      </w:tr>
      <w:tr w:rsidR="00496437" w:rsidRPr="00D65814" w:rsidTr="00037208">
        <w:trPr>
          <w:cantSplit/>
          <w:trHeight w:val="557"/>
        </w:trPr>
        <w:tc>
          <w:tcPr>
            <w:tcW w:w="2460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57</w:t>
            </w:r>
          </w:p>
        </w:tc>
        <w:tc>
          <w:tcPr>
            <w:tcW w:w="1015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992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45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992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44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992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134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5,9</w:t>
            </w:r>
          </w:p>
        </w:tc>
        <w:tc>
          <w:tcPr>
            <w:tcW w:w="993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59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  <w:tc>
          <w:tcPr>
            <w:tcW w:w="1099" w:type="dxa"/>
          </w:tcPr>
          <w:p w:rsidR="00496437" w:rsidRPr="00D65814" w:rsidRDefault="00496437" w:rsidP="00037208">
            <w:pPr>
              <w:pStyle w:val="razdel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  <w:r w:rsidRPr="00D6581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%</w:t>
            </w:r>
          </w:p>
        </w:tc>
      </w:tr>
    </w:tbl>
    <w:p w:rsidR="00496437" w:rsidRPr="00D65814" w:rsidRDefault="00496437" w:rsidP="00037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D65814" w:rsidRDefault="00496437" w:rsidP="00037208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Аналіз контрольних робіт з історії України учнів 9 – 11-их класів дозволив  зробити висновки: 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середній бал успішності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5,9</w:t>
      </w:r>
      <w:r w:rsidRPr="00D65814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якість знань – 59%, результативність - 50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%. </w:t>
      </w:r>
      <w:r w:rsidRPr="00D65814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а висок</w:t>
      </w:r>
      <w:r>
        <w:rPr>
          <w:rFonts w:ascii="Times New Roman" w:hAnsi="Times New Roman" w:cs="Times New Roman"/>
          <w:sz w:val="28"/>
          <w:szCs w:val="28"/>
          <w:lang w:val="uk-UA"/>
        </w:rPr>
        <w:t>ому рівні завдання виконали – 6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% учнів. Учні 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11- А кл.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продемонстрували високі результати.</w:t>
      </w:r>
    </w:p>
    <w:p w:rsidR="00496437" w:rsidRPr="00D65814" w:rsidRDefault="00496437" w:rsidP="00037208">
      <w:pPr>
        <w:shd w:val="clear" w:color="auto" w:fill="FFFFFF"/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>Рівень навчальних досягнень учнів з історії України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89"/>
        <w:gridCol w:w="3190"/>
      </w:tblGrid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3189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Середній бал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навчальних досягнень учнів</w:t>
            </w:r>
          </w:p>
        </w:tc>
      </w:tr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 класи</w:t>
            </w:r>
          </w:p>
        </w:tc>
        <w:tc>
          <w:tcPr>
            <w:tcW w:w="3189" w:type="dxa"/>
          </w:tcPr>
          <w:p w:rsidR="00496437" w:rsidRPr="00D65814" w:rsidRDefault="00496437" w:rsidP="00037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,2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середній</w:t>
            </w:r>
          </w:p>
        </w:tc>
      </w:tr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 класи</w:t>
            </w:r>
          </w:p>
        </w:tc>
        <w:tc>
          <w:tcPr>
            <w:tcW w:w="3189" w:type="dxa"/>
          </w:tcPr>
          <w:p w:rsidR="00496437" w:rsidRPr="00D65814" w:rsidRDefault="00496437" w:rsidP="00037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6,5</w:t>
            </w:r>
          </w:p>
        </w:tc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середній  </w:t>
            </w:r>
          </w:p>
        </w:tc>
      </w:tr>
      <w:tr w:rsidR="00496437" w:rsidRPr="00D65814" w:rsidTr="00037208">
        <w:tc>
          <w:tcPr>
            <w:tcW w:w="3190" w:type="dxa"/>
          </w:tcPr>
          <w:p w:rsidR="00496437" w:rsidRPr="00D65814" w:rsidRDefault="00496437" w:rsidP="000372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 класи</w:t>
            </w:r>
          </w:p>
        </w:tc>
        <w:tc>
          <w:tcPr>
            <w:tcW w:w="3189" w:type="dxa"/>
          </w:tcPr>
          <w:p w:rsidR="00496437" w:rsidRPr="00D65814" w:rsidRDefault="00496437" w:rsidP="00037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8</w:t>
            </w:r>
          </w:p>
        </w:tc>
        <w:tc>
          <w:tcPr>
            <w:tcW w:w="3190" w:type="dxa"/>
          </w:tcPr>
          <w:p w:rsidR="00496437" w:rsidRPr="00D65814" w:rsidRDefault="00496437" w:rsidP="005527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58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достатній</w:t>
            </w:r>
          </w:p>
        </w:tc>
      </w:tr>
    </w:tbl>
    <w:p w:rsidR="00496437" w:rsidRPr="00D65814" w:rsidRDefault="00496437" w:rsidP="000372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5814">
        <w:rPr>
          <w:rFonts w:ascii="Times New Roman" w:hAnsi="Times New Roman" w:cs="Times New Roman"/>
          <w:sz w:val="28"/>
          <w:szCs w:val="28"/>
          <w:lang w:val="uk-UA"/>
        </w:rPr>
        <w:t>Аналіз результатів моніторингу показав, що більшість учнів  9 - 11-х класів мають середній рівень навчальних досягнень з історії України.</w:t>
      </w:r>
    </w:p>
    <w:p w:rsidR="00496437" w:rsidRPr="0088768C" w:rsidRDefault="00496437" w:rsidP="00037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005A">
        <w:rPr>
          <w:rFonts w:ascii="Times New Roman" w:hAnsi="Times New Roman" w:cs="Times New Roman"/>
          <w:sz w:val="28"/>
          <w:szCs w:val="28"/>
          <w:lang w:val="uk-UA"/>
        </w:rPr>
        <w:t>В результаті аналізу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даних </w:t>
      </w:r>
      <w:r w:rsidRPr="00BF5293">
        <w:rPr>
          <w:rFonts w:ascii="Times New Roman" w:hAnsi="Times New Roman" w:cs="Times New Roman"/>
          <w:sz w:val="28"/>
          <w:szCs w:val="28"/>
          <w:lang w:val="uk-UA"/>
        </w:rPr>
        <w:t xml:space="preserve">підсумкового етапу моніторингових досліджень </w:t>
      </w:r>
      <w:r>
        <w:rPr>
          <w:rFonts w:ascii="Times New Roman" w:hAnsi="Times New Roman" w:cs="Times New Roman"/>
          <w:sz w:val="28"/>
          <w:szCs w:val="28"/>
          <w:lang w:val="uk-UA"/>
        </w:rPr>
        <w:t>також встановлено в</w:t>
      </w:r>
      <w:r w:rsidRPr="00BF5293">
        <w:rPr>
          <w:rFonts w:ascii="Times New Roman" w:hAnsi="Times New Roman" w:cs="Times New Roman"/>
          <w:sz w:val="28"/>
          <w:szCs w:val="28"/>
          <w:lang w:val="uk-UA"/>
        </w:rPr>
        <w:t>ідсоток учнів, які виявили високий рівень знань з української мови, математики, англійської мови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історії України. </w:t>
      </w:r>
    </w:p>
    <w:p w:rsidR="00496437" w:rsidRPr="0088768C" w:rsidRDefault="00496437" w:rsidP="0003720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Таким чином, з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агальний рейтинг результатів участі учнів 4-х класів у моніторинговому дослідженні виявив, що найкращі результати показали учні</w:t>
      </w:r>
      <w:r w:rsidRPr="00632E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4-Б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класу.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6437" w:rsidRPr="00632E3A" w:rsidRDefault="00496437" w:rsidP="0003720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58" type="#_x0000_t75" style="position:absolute;left:0;text-align:left;margin-left:-10.9pt;margin-top:47.85pt;width:480pt;height:236.65pt;z-index:251671040;visibility:visible">
            <v:imagedata r:id="rId69" o:title=""/>
            <w10:wrap type="square"/>
          </v:shape>
          <o:OLEObject Type="Embed" ProgID="Excel.Chart.8" ShapeID="_x0000_s1058" DrawAspect="Content" ObjectID="_1591511782" r:id="rId70"/>
        </w:pict>
      </w:r>
    </w:p>
    <w:p w:rsidR="00496437" w:rsidRPr="00632E3A" w:rsidRDefault="00496437" w:rsidP="00037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437" w:rsidRPr="00BF5293" w:rsidRDefault="00496437" w:rsidP="00037208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_x0000_s1059" type="#_x0000_t75" style="position:absolute;left:0;text-align:left;margin-left:-8.95pt;margin-top:8.25pt;width:489.6pt;height:325.45pt;z-index:251668992;visibility:visible">
            <v:imagedata r:id="rId71" o:title=""/>
            <w10:wrap type="square"/>
          </v:shape>
          <o:OLEObject Type="Embed" ProgID="Excel.Chart.8" ShapeID="_x0000_s1059" DrawAspect="Content" ObjectID="_1591511783" r:id="rId72"/>
        </w:pict>
      </w:r>
    </w:p>
    <w:p w:rsidR="00496437" w:rsidRDefault="00496437" w:rsidP="0003720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96437" w:rsidRPr="009810D1" w:rsidRDefault="00496437" w:rsidP="000372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60" type="#_x0000_t75" style="position:absolute;margin-left:-37.9pt;margin-top:42.9pt;width:522.25pt;height:315.85pt;z-index:251670016;visibility:visible">
            <v:imagedata r:id="rId73" o:title=""/>
            <w10:wrap type="square"/>
          </v:shape>
          <o:OLEObject Type="Embed" ProgID="Excel.Chart.8" ShapeID="_x0000_s1060" DrawAspect="Content" ObjectID="_1591511784" r:id="rId74"/>
        </w:pic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>Загальний рейтинг резуль</w:t>
      </w:r>
      <w:r>
        <w:rPr>
          <w:rFonts w:ascii="Times New Roman" w:hAnsi="Times New Roman" w:cs="Times New Roman"/>
          <w:sz w:val="28"/>
          <w:szCs w:val="28"/>
          <w:lang w:val="uk-UA"/>
        </w:rPr>
        <w:t>татів участі учнів 9-х класів у</w:t>
      </w:r>
      <w:r w:rsidRPr="00632E3A">
        <w:rPr>
          <w:rFonts w:ascii="Times New Roman" w:hAnsi="Times New Roman" w:cs="Times New Roman"/>
          <w:sz w:val="28"/>
          <w:szCs w:val="28"/>
        </w:rPr>
        <w:t xml:space="preserve"> 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моніторинговому дослідженні виявив, що найкращі результати показали учні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9 - Б</w:t>
      </w:r>
      <w:r w:rsidRPr="00D658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класу.</w:t>
      </w:r>
      <w:r w:rsidRPr="00D65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6437" w:rsidRPr="00FD125F" w:rsidRDefault="00496437" w:rsidP="00336237">
      <w:pPr>
        <w:pStyle w:val="Default"/>
        <w:pageBreakBefore/>
        <w:ind w:firstLine="540"/>
        <w:jc w:val="both"/>
        <w:rPr>
          <w:color w:val="auto"/>
          <w:sz w:val="28"/>
          <w:szCs w:val="28"/>
          <w:lang w:val="uk-UA"/>
        </w:rPr>
      </w:pPr>
      <w:r w:rsidRPr="00AD68F3">
        <w:rPr>
          <w:sz w:val="28"/>
          <w:szCs w:val="28"/>
          <w:lang w:val="uk-UA"/>
        </w:rPr>
        <w:t xml:space="preserve">Загальний рейтинг результатів участі учнів 10-11-х класів у моніторинговому дослідженні виявив, що найкращі результати показали учні </w:t>
      </w:r>
      <w:r>
        <w:rPr>
          <w:b/>
          <w:bCs/>
          <w:sz w:val="28"/>
          <w:szCs w:val="28"/>
          <w:lang w:val="uk-UA"/>
        </w:rPr>
        <w:t>11</w:t>
      </w:r>
      <w:r w:rsidRPr="00AD68F3">
        <w:rPr>
          <w:b/>
          <w:bCs/>
          <w:sz w:val="28"/>
          <w:szCs w:val="28"/>
          <w:lang w:val="uk-UA"/>
        </w:rPr>
        <w:t xml:space="preserve"> - А класу.</w:t>
      </w:r>
      <w:r w:rsidRPr="00336237">
        <w:rPr>
          <w:sz w:val="28"/>
          <w:szCs w:val="28"/>
          <w:lang w:val="uk-UA"/>
        </w:rPr>
        <w:t xml:space="preserve"> </w:t>
      </w:r>
      <w:r w:rsidRPr="00AD68F3">
        <w:rPr>
          <w:sz w:val="28"/>
          <w:szCs w:val="28"/>
          <w:lang w:val="uk-UA"/>
        </w:rPr>
        <w:t>Акцентуючи позитивні моменти в навчальній діяльності учнів, необхідно зазначити ряд суттєвих недоліків, виявлених моніторинговими спостереженнями: низька мотиваційна основа, недостатній моніторинговий супровід НВП,</w:t>
      </w:r>
      <w:r>
        <w:rPr>
          <w:sz w:val="28"/>
          <w:szCs w:val="28"/>
          <w:lang w:val="uk-UA"/>
        </w:rPr>
        <w:t xml:space="preserve"> недостатня робота</w:t>
      </w:r>
      <w:r w:rsidRPr="00AD68F3">
        <w:rPr>
          <w:sz w:val="28"/>
          <w:szCs w:val="28"/>
          <w:lang w:val="uk-UA"/>
        </w:rPr>
        <w:t xml:space="preserve"> вчителів із попередження типових труднощів учнів у засвоєнні базового навчального матеріалу, одноманітність форм контролю з метою профілактики прогалин</w:t>
      </w:r>
      <w:r>
        <w:rPr>
          <w:sz w:val="28"/>
          <w:szCs w:val="28"/>
          <w:lang w:val="uk-UA"/>
        </w:rPr>
        <w:t xml:space="preserve"> у знаннях учнів, уміннях і навичках,</w:t>
      </w:r>
      <w:r w:rsidRPr="00AD68F3">
        <w:rPr>
          <w:sz w:val="28"/>
          <w:szCs w:val="28"/>
          <w:lang w:val="uk-UA"/>
        </w:rPr>
        <w:t xml:space="preserve"> недостатнє володіння і практичне втілення таких важливих педагогічних компетентностей як комунікативна, компетентність самоосвіти і саморозвитку, продуктивн</w:t>
      </w:r>
      <w:r>
        <w:rPr>
          <w:sz w:val="28"/>
          <w:szCs w:val="28"/>
          <w:lang w:val="uk-UA"/>
        </w:rPr>
        <w:t>ої та творчої діяльності,</w:t>
      </w:r>
      <w:r w:rsidRPr="00632E3A">
        <w:rPr>
          <w:sz w:val="28"/>
          <w:szCs w:val="28"/>
          <w:lang w:val="uk-UA"/>
        </w:rPr>
        <w:t xml:space="preserve"> </w:t>
      </w:r>
      <w:r>
        <w:rPr>
          <w:color w:val="auto"/>
          <w:sz w:val="28"/>
          <w:szCs w:val="28"/>
          <w:lang w:val="uk-UA"/>
        </w:rPr>
        <w:t>а також</w:t>
      </w:r>
      <w:r w:rsidRPr="00FD125F">
        <w:rPr>
          <w:color w:val="auto"/>
          <w:sz w:val="28"/>
          <w:szCs w:val="28"/>
          <w:lang w:val="uk-UA"/>
        </w:rPr>
        <w:t xml:space="preserve"> </w:t>
      </w:r>
      <w:r w:rsidRPr="00AD68F3">
        <w:rPr>
          <w:sz w:val="28"/>
          <w:szCs w:val="28"/>
          <w:lang w:val="uk-UA"/>
        </w:rPr>
        <w:t>недостатній зв'язок учителів із бать</w:t>
      </w:r>
      <w:r w:rsidRPr="00AD68F3">
        <w:rPr>
          <w:sz w:val="28"/>
          <w:szCs w:val="28"/>
          <w:lang w:val="uk-UA"/>
        </w:rPr>
        <w:softHyphen/>
        <w:t>ками, несвоєчасне повідомлення батьків про рі</w:t>
      </w:r>
      <w:r w:rsidRPr="00AD68F3">
        <w:rPr>
          <w:sz w:val="28"/>
          <w:szCs w:val="28"/>
          <w:lang w:val="uk-UA"/>
        </w:rPr>
        <w:softHyphen/>
        <w:t>вень успішності дітей через щоденники.</w:t>
      </w:r>
      <w:r>
        <w:rPr>
          <w:sz w:val="28"/>
          <w:szCs w:val="28"/>
          <w:lang w:val="uk-UA"/>
        </w:rPr>
        <w:t xml:space="preserve"> </w:t>
      </w:r>
      <w:r w:rsidRPr="00AD68F3">
        <w:rPr>
          <w:sz w:val="28"/>
          <w:szCs w:val="28"/>
          <w:lang w:val="uk-UA"/>
        </w:rPr>
        <w:t>Фактором негативного впливу на рівень навчальних досягнень учнів залишається</w:t>
      </w:r>
      <w:r>
        <w:rPr>
          <w:sz w:val="28"/>
          <w:szCs w:val="28"/>
          <w:lang w:val="uk-UA"/>
        </w:rPr>
        <w:t xml:space="preserve"> необ'єктивність оцінювання освітніх компетенцій учнів, </w:t>
      </w:r>
      <w:r w:rsidRPr="00AD68F3">
        <w:rPr>
          <w:sz w:val="28"/>
          <w:szCs w:val="28"/>
          <w:lang w:val="uk-UA"/>
        </w:rPr>
        <w:t xml:space="preserve"> </w:t>
      </w:r>
      <w:r w:rsidRPr="007D1FA0">
        <w:rPr>
          <w:color w:val="auto"/>
          <w:sz w:val="28"/>
          <w:szCs w:val="28"/>
          <w:lang w:val="uk-UA"/>
        </w:rPr>
        <w:t xml:space="preserve">недостатній контроль </w:t>
      </w:r>
      <w:r>
        <w:rPr>
          <w:color w:val="auto"/>
          <w:sz w:val="28"/>
          <w:szCs w:val="28"/>
          <w:lang w:val="uk-UA"/>
        </w:rPr>
        <w:t>адміністрації школи</w:t>
      </w:r>
      <w:r w:rsidRPr="007D1FA0">
        <w:rPr>
          <w:color w:val="auto"/>
          <w:sz w:val="28"/>
          <w:szCs w:val="28"/>
          <w:lang w:val="uk-UA"/>
        </w:rPr>
        <w:t xml:space="preserve"> за якістю викладання та рівнями навченості учнів</w:t>
      </w:r>
      <w:r>
        <w:rPr>
          <w:sz w:val="28"/>
          <w:szCs w:val="28"/>
          <w:lang w:val="uk-UA"/>
        </w:rPr>
        <w:t>.</w:t>
      </w:r>
      <w:r w:rsidRPr="00FD125F">
        <w:rPr>
          <w:color w:val="auto"/>
          <w:sz w:val="28"/>
          <w:szCs w:val="28"/>
          <w:lang w:val="uk-UA"/>
        </w:rPr>
        <w:t xml:space="preserve"> </w:t>
      </w:r>
    </w:p>
    <w:p w:rsidR="00496437" w:rsidRDefault="00496437" w:rsidP="0033623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68F3">
        <w:rPr>
          <w:rFonts w:ascii="Times New Roman" w:hAnsi="Times New Roman" w:cs="Times New Roman"/>
          <w:bCs/>
          <w:sz w:val="28"/>
          <w:szCs w:val="28"/>
          <w:lang w:val="uk-UA"/>
        </w:rPr>
        <w:t>Виходячи з зазначеного,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6437" w:rsidRPr="00336237" w:rsidRDefault="00496437" w:rsidP="00336237">
      <w:pPr>
        <w:spacing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6237">
        <w:rPr>
          <w:rFonts w:ascii="Times New Roman" w:hAnsi="Times New Roman" w:cs="Times New Roman"/>
          <w:b/>
          <w:sz w:val="28"/>
          <w:szCs w:val="28"/>
          <w:lang w:val="uk-UA"/>
        </w:rPr>
        <w:t>НАКАЗУЮ:</w:t>
      </w:r>
    </w:p>
    <w:p w:rsidR="00496437" w:rsidRPr="00AD68F3" w:rsidRDefault="00496437" w:rsidP="0033623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68F3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AD68F3">
        <w:rPr>
          <w:rFonts w:ascii="Times New Roman" w:hAnsi="Times New Roman" w:cs="Times New Roman"/>
          <w:sz w:val="28"/>
          <w:szCs w:val="28"/>
        </w:rPr>
        <w:t>Учителям-предметникам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D68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496437" w:rsidRDefault="00496437" w:rsidP="00336237">
      <w:pPr>
        <w:pStyle w:val="ListParagraph"/>
        <w:numPr>
          <w:ilvl w:val="1"/>
          <w:numId w:val="30"/>
        </w:numPr>
        <w:tabs>
          <w:tab w:val="left" w:pos="900"/>
          <w:tab w:val="left" w:pos="1440"/>
          <w:tab w:val="left" w:pos="1620"/>
        </w:tabs>
        <w:ind w:left="540" w:right="-284"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здійснювати корекцію</w:t>
      </w:r>
      <w:r w:rsidRPr="00AD68F3">
        <w:rPr>
          <w:rFonts w:ascii="Times New Roman" w:hAnsi="Times New Roman"/>
          <w:sz w:val="28"/>
          <w:szCs w:val="28"/>
          <w:lang w:val="uk-UA"/>
        </w:rPr>
        <w:t xml:space="preserve"> навчальних досягнен</w:t>
      </w:r>
      <w:r>
        <w:rPr>
          <w:rFonts w:ascii="Times New Roman" w:hAnsi="Times New Roman"/>
          <w:sz w:val="28"/>
          <w:szCs w:val="28"/>
          <w:lang w:val="uk-UA"/>
        </w:rPr>
        <w:t>ь учнів за наслідками проведених</w:t>
      </w:r>
      <w:r w:rsidRPr="00AD68F3">
        <w:rPr>
          <w:rFonts w:ascii="Times New Roman" w:hAnsi="Times New Roman"/>
          <w:sz w:val="28"/>
          <w:szCs w:val="28"/>
          <w:lang w:val="uk-UA"/>
        </w:rPr>
        <w:t xml:space="preserve"> моніторингових досліджень;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496437" w:rsidRDefault="00496437" w:rsidP="00336237">
      <w:pPr>
        <w:pStyle w:val="ListParagraph"/>
        <w:numPr>
          <w:ilvl w:val="1"/>
          <w:numId w:val="30"/>
        </w:numPr>
        <w:tabs>
          <w:tab w:val="left" w:pos="900"/>
          <w:tab w:val="left" w:pos="1440"/>
          <w:tab w:val="left" w:pos="1620"/>
        </w:tabs>
        <w:ind w:left="540" w:right="-284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BA71A1">
        <w:rPr>
          <w:rFonts w:ascii="Times New Roman" w:hAnsi="Times New Roman"/>
          <w:sz w:val="28"/>
          <w:szCs w:val="28"/>
          <w:lang w:val="uk-UA"/>
        </w:rPr>
        <w:t xml:space="preserve">систематично проводити індивідуальну роботу з обдарованими дітьми й учнями, які потребують допомоги; </w:t>
      </w:r>
    </w:p>
    <w:p w:rsidR="00496437" w:rsidRDefault="00496437" w:rsidP="00336237">
      <w:pPr>
        <w:pStyle w:val="ListParagraph"/>
        <w:numPr>
          <w:ilvl w:val="1"/>
          <w:numId w:val="30"/>
        </w:numPr>
        <w:tabs>
          <w:tab w:val="left" w:pos="900"/>
          <w:tab w:val="left" w:pos="1440"/>
          <w:tab w:val="left" w:pos="1620"/>
        </w:tabs>
        <w:ind w:left="540" w:right="-284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BA71A1">
        <w:rPr>
          <w:rFonts w:ascii="Times New Roman" w:hAnsi="Times New Roman"/>
          <w:sz w:val="28"/>
          <w:szCs w:val="28"/>
          <w:lang w:val="uk-UA"/>
        </w:rPr>
        <w:t>неухильно виконувати рекомендації щодо Критерій оцінювання навчальних досягнень учнів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496437" w:rsidRDefault="00496437" w:rsidP="00336237">
      <w:pPr>
        <w:pStyle w:val="ListParagraph"/>
        <w:numPr>
          <w:ilvl w:val="1"/>
          <w:numId w:val="30"/>
        </w:numPr>
        <w:tabs>
          <w:tab w:val="left" w:pos="900"/>
          <w:tab w:val="left" w:pos="1440"/>
          <w:tab w:val="left" w:pos="1620"/>
        </w:tabs>
        <w:ind w:left="540" w:right="-284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BA71A1">
        <w:rPr>
          <w:rFonts w:ascii="Times New Roman" w:hAnsi="Times New Roman"/>
          <w:sz w:val="28"/>
          <w:szCs w:val="28"/>
          <w:lang w:val="uk-UA"/>
        </w:rPr>
        <w:t>створювати на уроках позитивну мотивацію щодо засвоєння знань та позитивного становлення педагогів до успіхів дітей;</w:t>
      </w:r>
    </w:p>
    <w:p w:rsidR="00496437" w:rsidRPr="00B37125" w:rsidRDefault="00496437" w:rsidP="00336237">
      <w:pPr>
        <w:pStyle w:val="ListParagraph"/>
        <w:numPr>
          <w:ilvl w:val="1"/>
          <w:numId w:val="30"/>
        </w:numPr>
        <w:tabs>
          <w:tab w:val="left" w:pos="900"/>
          <w:tab w:val="left" w:pos="1440"/>
          <w:tab w:val="left" w:pos="1620"/>
        </w:tabs>
        <w:ind w:left="540" w:right="-284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B37125">
        <w:rPr>
          <w:rFonts w:ascii="Times New Roman" w:hAnsi="Times New Roman"/>
          <w:sz w:val="28"/>
          <w:szCs w:val="28"/>
          <w:lang w:val="uk-UA"/>
        </w:rPr>
        <w:t>залучати учнів до активної діяльності під час формування нових знань</w:t>
      </w:r>
      <w:r>
        <w:rPr>
          <w:rFonts w:ascii="Times New Roman" w:hAnsi="Times New Roman"/>
          <w:sz w:val="28"/>
          <w:szCs w:val="28"/>
          <w:lang w:val="uk-UA"/>
        </w:rPr>
        <w:t xml:space="preserve"> та</w:t>
      </w:r>
    </w:p>
    <w:p w:rsidR="00496437" w:rsidRDefault="00496437" w:rsidP="00336237">
      <w:pPr>
        <w:tabs>
          <w:tab w:val="left" w:pos="900"/>
          <w:tab w:val="left" w:pos="1440"/>
          <w:tab w:val="left" w:pos="1620"/>
        </w:tabs>
        <w:spacing w:after="0" w:line="240" w:lineRule="auto"/>
        <w:ind w:left="540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68F3">
        <w:rPr>
          <w:rFonts w:ascii="Times New Roman" w:hAnsi="Times New Roman" w:cs="Times New Roman"/>
          <w:sz w:val="28"/>
          <w:szCs w:val="28"/>
          <w:lang w:val="uk-UA"/>
        </w:rPr>
        <w:t>відпрацьовувати базові вміння та навички відповідно до програмових вимог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96437" w:rsidRDefault="00496437" w:rsidP="00336237">
      <w:pPr>
        <w:tabs>
          <w:tab w:val="left" w:pos="900"/>
          <w:tab w:val="left" w:pos="1440"/>
          <w:tab w:val="left" w:pos="1620"/>
        </w:tabs>
        <w:spacing w:after="0" w:line="240" w:lineRule="auto"/>
        <w:ind w:left="540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1.6.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>вести постійний облік сформованості знань, визначених програмою, відстежувати динаміку вмінь і навичок учнів;</w:t>
      </w:r>
    </w:p>
    <w:p w:rsidR="00496437" w:rsidRDefault="00496437" w:rsidP="00336237">
      <w:pPr>
        <w:tabs>
          <w:tab w:val="left" w:pos="900"/>
          <w:tab w:val="left" w:pos="1440"/>
          <w:tab w:val="left" w:pos="1620"/>
        </w:tabs>
        <w:spacing w:line="240" w:lineRule="auto"/>
        <w:ind w:left="540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1.7.п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>осилити самоосвітню роботу з підвищення рівня професійної майстерності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B0A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6437" w:rsidRPr="00DB0A24" w:rsidRDefault="00496437" w:rsidP="00336237">
      <w:pPr>
        <w:pStyle w:val="ListParagraph"/>
        <w:numPr>
          <w:ilvl w:val="0"/>
          <w:numId w:val="30"/>
        </w:numPr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DB0A24">
        <w:rPr>
          <w:rFonts w:ascii="Times New Roman" w:hAnsi="Times New Roman"/>
          <w:sz w:val="28"/>
          <w:szCs w:val="28"/>
          <w:lang w:val="uk-UA"/>
        </w:rPr>
        <w:t>Головам МО:</w:t>
      </w:r>
    </w:p>
    <w:p w:rsidR="00496437" w:rsidRDefault="00496437" w:rsidP="00336237">
      <w:pPr>
        <w:tabs>
          <w:tab w:val="left" w:pos="1080"/>
        </w:tabs>
        <w:spacing w:line="240" w:lineRule="auto"/>
        <w:ind w:left="540" w:firstLine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2.1.</w:t>
      </w:r>
      <w:r w:rsidRPr="00DB0A24"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проаналізувати результати моніторингових досліджень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DB0A24">
        <w:rPr>
          <w:rFonts w:ascii="Times New Roman" w:hAnsi="Times New Roman" w:cs="Times New Roman"/>
          <w:sz w:val="28"/>
          <w:szCs w:val="28"/>
          <w:lang w:val="uk-UA"/>
        </w:rPr>
        <w:t xml:space="preserve">засіданнях методичних об’єднань і намітити шляхи </w:t>
      </w:r>
      <w:r>
        <w:rPr>
          <w:rFonts w:ascii="Times New Roman" w:hAnsi="Times New Roman" w:cs="Times New Roman"/>
          <w:sz w:val="28"/>
          <w:szCs w:val="28"/>
          <w:lang w:val="uk-UA"/>
        </w:rPr>
        <w:t>покращення рівня</w:t>
      </w:r>
      <w:r w:rsidRPr="00DB0A24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досягнень учнів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96437" w:rsidRDefault="00496437" w:rsidP="00336237">
      <w:pPr>
        <w:tabs>
          <w:tab w:val="left" w:pos="1080"/>
        </w:tabs>
        <w:spacing w:line="240" w:lineRule="auto"/>
        <w:ind w:left="540" w:firstLine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2.2.к</w:t>
      </w:r>
      <w:r w:rsidRPr="007059DD">
        <w:rPr>
          <w:rFonts w:ascii="Times New Roman" w:hAnsi="Times New Roman" w:cs="Times New Roman"/>
          <w:sz w:val="28"/>
          <w:szCs w:val="28"/>
          <w:lang w:val="uk-UA"/>
        </w:rPr>
        <w:t>онкретизувати дії вчителів щодо усунення прогалин у знаннях учнів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059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6437" w:rsidRDefault="00496437" w:rsidP="00336237">
      <w:pPr>
        <w:tabs>
          <w:tab w:val="left" w:pos="1080"/>
        </w:tabs>
        <w:spacing w:line="240" w:lineRule="auto"/>
        <w:ind w:left="540" w:firstLine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2.3.о</w:t>
      </w:r>
      <w:r w:rsidRPr="00563545">
        <w:rPr>
          <w:rFonts w:ascii="Times New Roman" w:hAnsi="Times New Roman" w:cs="Times New Roman"/>
          <w:sz w:val="28"/>
          <w:szCs w:val="28"/>
          <w:lang w:val="uk-UA"/>
        </w:rPr>
        <w:t>працювати критерії оцінювання навчальних досягнень учнів з педагогічними працівниками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5635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6437" w:rsidRDefault="00496437" w:rsidP="003362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2.4.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 xml:space="preserve">сформувати корекційні програми роботи з школярами щодо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ліквідації наявних недоліків та </w:t>
      </w:r>
      <w:r w:rsidRPr="00913EB2">
        <w:rPr>
          <w:rFonts w:ascii="Times New Roman" w:hAnsi="Times New Roman" w:cs="Times New Roman"/>
          <w:sz w:val="28"/>
          <w:szCs w:val="28"/>
          <w:lang w:val="uk-UA"/>
        </w:rPr>
        <w:t>підвищ</w:t>
      </w:r>
      <w:r>
        <w:rPr>
          <w:rFonts w:ascii="Times New Roman" w:hAnsi="Times New Roman" w:cs="Times New Roman"/>
          <w:sz w:val="28"/>
          <w:szCs w:val="28"/>
          <w:lang w:val="uk-UA"/>
        </w:rPr>
        <w:t>ення рівня навчальних досягнень;</w:t>
      </w:r>
    </w:p>
    <w:p w:rsidR="00496437" w:rsidRDefault="00496437" w:rsidP="0033623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2.5.н</w:t>
      </w:r>
      <w:r w:rsidRPr="00DB0A24">
        <w:rPr>
          <w:rFonts w:ascii="Times New Roman" w:hAnsi="Times New Roman" w:cs="Times New Roman"/>
          <w:sz w:val="28"/>
          <w:szCs w:val="28"/>
          <w:lang w:val="uk-UA"/>
        </w:rPr>
        <w:t xml:space="preserve">авчально-виховний процес базувати на компетентнісно - орієнтованих завданнях із використанням сучасних освітніх технологій (розвиток критичного мислення та креативності, проблемний підхід, проектні технології), програмних засобів навчання. </w:t>
      </w:r>
    </w:p>
    <w:p w:rsidR="00496437" w:rsidRDefault="00496437" w:rsidP="003362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DB0A24">
        <w:rPr>
          <w:rFonts w:ascii="Times New Roman" w:hAnsi="Times New Roman" w:cs="Times New Roman"/>
          <w:sz w:val="28"/>
          <w:szCs w:val="28"/>
          <w:lang w:val="uk-UA"/>
        </w:rPr>
        <w:t>Класним керівникам:</w:t>
      </w:r>
    </w:p>
    <w:p w:rsidR="00496437" w:rsidRDefault="00496437" w:rsidP="003362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>.1.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>провести класні й бать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softHyphen/>
        <w:t>ківські збори за п</w:t>
      </w:r>
      <w:r>
        <w:rPr>
          <w:rFonts w:ascii="Times New Roman" w:hAnsi="Times New Roman" w:cs="Times New Roman"/>
          <w:sz w:val="28"/>
          <w:szCs w:val="28"/>
          <w:lang w:val="uk-UA"/>
        </w:rPr>
        <w:t>ідсумками моніторингу 2017-2018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 xml:space="preserve"> н. р.;</w:t>
      </w:r>
    </w:p>
    <w:p w:rsidR="00496437" w:rsidRDefault="00496437" w:rsidP="0033623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3.2. </w:t>
      </w:r>
      <w:r w:rsidRPr="00AD68F3">
        <w:rPr>
          <w:rFonts w:ascii="Times New Roman" w:hAnsi="Times New Roman"/>
          <w:sz w:val="28"/>
          <w:szCs w:val="28"/>
          <w:lang w:val="uk-UA"/>
        </w:rPr>
        <w:t>тримати на постійному ко</w:t>
      </w:r>
      <w:r>
        <w:rPr>
          <w:rFonts w:ascii="Times New Roman" w:hAnsi="Times New Roman"/>
          <w:sz w:val="28"/>
          <w:szCs w:val="28"/>
          <w:lang w:val="uk-UA"/>
        </w:rPr>
        <w:t>нтролі</w:t>
      </w:r>
      <w:r w:rsidRPr="005635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досягнень учнів</w:t>
      </w:r>
      <w:r>
        <w:rPr>
          <w:rFonts w:ascii="Times New Roman" w:hAnsi="Times New Roman"/>
          <w:sz w:val="28"/>
          <w:szCs w:val="28"/>
          <w:lang w:val="uk-UA"/>
        </w:rPr>
        <w:t xml:space="preserve"> та інформувати </w:t>
      </w:r>
      <w:r w:rsidRPr="00AD68F3">
        <w:rPr>
          <w:rFonts w:ascii="Times New Roman" w:hAnsi="Times New Roman"/>
          <w:sz w:val="28"/>
          <w:szCs w:val="28"/>
          <w:lang w:val="uk-UA"/>
        </w:rPr>
        <w:t xml:space="preserve"> батьків</w:t>
      </w:r>
      <w:r>
        <w:rPr>
          <w:rFonts w:ascii="Times New Roman" w:hAnsi="Times New Roman"/>
          <w:sz w:val="28"/>
          <w:szCs w:val="28"/>
          <w:lang w:val="uk-UA"/>
        </w:rPr>
        <w:t xml:space="preserve"> про стан </w:t>
      </w:r>
      <w:r w:rsidRPr="00AD68F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навчання їх дітей.</w:t>
      </w:r>
    </w:p>
    <w:p w:rsidR="00496437" w:rsidRDefault="00496437" w:rsidP="0033623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Pr="00C132E9">
        <w:rPr>
          <w:rFonts w:ascii="Times New Roman" w:hAnsi="Times New Roman"/>
          <w:sz w:val="28"/>
          <w:szCs w:val="28"/>
          <w:lang w:val="uk-UA"/>
        </w:rPr>
        <w:t>. П</w:t>
      </w:r>
      <w:r>
        <w:rPr>
          <w:rFonts w:ascii="Times New Roman" w:hAnsi="Times New Roman"/>
          <w:sz w:val="28"/>
          <w:szCs w:val="28"/>
          <w:lang w:val="uk-UA"/>
        </w:rPr>
        <w:t>рактичному п</w:t>
      </w:r>
      <w:r w:rsidRPr="00C132E9">
        <w:rPr>
          <w:rFonts w:ascii="Times New Roman" w:hAnsi="Times New Roman"/>
          <w:sz w:val="28"/>
          <w:szCs w:val="28"/>
          <w:lang w:val="uk-UA"/>
        </w:rPr>
        <w:t>сихологу школи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96437" w:rsidRDefault="00496437" w:rsidP="0033623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4.1.здійснювати психолого-педагогічний супровід методичних досліджень навчальних досягнень учнів;</w:t>
      </w:r>
    </w:p>
    <w:p w:rsidR="00496437" w:rsidRPr="00C132E9" w:rsidRDefault="00496437" w:rsidP="0033623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4.2.</w:t>
      </w:r>
      <w:r w:rsidRPr="00C132E9">
        <w:rPr>
          <w:rFonts w:ascii="Times New Roman" w:hAnsi="Times New Roman"/>
          <w:sz w:val="28"/>
          <w:szCs w:val="28"/>
          <w:lang w:val="uk-UA"/>
        </w:rPr>
        <w:t>провести психолого-педагогічний семінар «Технологія розвитку пізнавальних здібностей»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132E9">
        <w:rPr>
          <w:rFonts w:ascii="Times New Roman" w:hAnsi="Times New Roman"/>
          <w:sz w:val="28"/>
          <w:szCs w:val="28"/>
          <w:lang w:val="uk-UA"/>
        </w:rPr>
        <w:t>та з метою актуалізації в системі учитель-учень семінар-тренінг «Професійно-психологічна компетентність учителя – як запорука успішності учнів».</w:t>
      </w:r>
    </w:p>
    <w:p w:rsidR="00496437" w:rsidRPr="00563545" w:rsidRDefault="00496437" w:rsidP="0033623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 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>Адміністрації школи:</w:t>
      </w:r>
    </w:p>
    <w:p w:rsidR="00496437" w:rsidRPr="00C132E9" w:rsidRDefault="00496437" w:rsidP="0033623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5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 xml:space="preserve">.1 </w:t>
      </w:r>
      <w:r w:rsidRPr="00C132E9">
        <w:rPr>
          <w:rFonts w:ascii="Times New Roman" w:hAnsi="Times New Roman"/>
          <w:sz w:val="28"/>
          <w:szCs w:val="28"/>
          <w:lang w:val="uk-UA"/>
        </w:rPr>
        <w:t xml:space="preserve">провести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132E9">
        <w:rPr>
          <w:rFonts w:ascii="Times New Roman" w:hAnsi="Times New Roman"/>
          <w:sz w:val="28"/>
          <w:szCs w:val="28"/>
          <w:lang w:val="uk-UA"/>
        </w:rPr>
        <w:t xml:space="preserve">узагальнюючий </w:t>
      </w:r>
      <w:r>
        <w:rPr>
          <w:rFonts w:ascii="Times New Roman" w:hAnsi="Times New Roman"/>
          <w:sz w:val="28"/>
          <w:szCs w:val="28"/>
          <w:lang w:val="uk-UA"/>
        </w:rPr>
        <w:t>аналіз рівня навченості учнів,</w:t>
      </w:r>
      <w:r w:rsidRPr="00C132E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 xml:space="preserve">середній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показник якості освіти з базових предметів та 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>надат</w:t>
      </w:r>
      <w:r>
        <w:rPr>
          <w:rFonts w:ascii="Times New Roman" w:hAnsi="Times New Roman" w:cs="Times New Roman"/>
          <w:sz w:val="28"/>
          <w:szCs w:val="28"/>
          <w:lang w:val="uk-UA"/>
        </w:rPr>
        <w:t>и методичну допомогу вчителям-предметникам</w:t>
      </w:r>
      <w:r w:rsidRPr="00C132E9">
        <w:rPr>
          <w:sz w:val="28"/>
          <w:szCs w:val="28"/>
          <w:lang w:val="uk-UA"/>
        </w:rPr>
        <w:t xml:space="preserve"> </w:t>
      </w:r>
      <w:r w:rsidRPr="00913EB2">
        <w:rPr>
          <w:rFonts w:ascii="Times New Roman" w:hAnsi="Times New Roman" w:cs="Times New Roman"/>
          <w:sz w:val="28"/>
          <w:szCs w:val="28"/>
          <w:lang w:val="uk-UA"/>
        </w:rPr>
        <w:t>щодо</w:t>
      </w:r>
      <w:r>
        <w:rPr>
          <w:sz w:val="28"/>
          <w:szCs w:val="28"/>
          <w:lang w:val="uk-UA"/>
        </w:rPr>
        <w:t xml:space="preserve"> </w:t>
      </w:r>
      <w:r w:rsidRPr="00C132E9">
        <w:rPr>
          <w:rFonts w:ascii="Times New Roman" w:hAnsi="Times New Roman" w:cs="Times New Roman"/>
          <w:sz w:val="28"/>
          <w:szCs w:val="28"/>
          <w:lang w:val="uk-UA"/>
        </w:rPr>
        <w:t>усунення прогалин знань учнів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96437" w:rsidRDefault="00496437" w:rsidP="0033623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5.2.</w:t>
      </w:r>
      <w:r w:rsidRPr="00913EB2">
        <w:rPr>
          <w:rFonts w:ascii="Times New Roman" w:hAnsi="Times New Roman" w:cs="Times New Roman"/>
          <w:sz w:val="28"/>
          <w:szCs w:val="28"/>
        </w:rPr>
        <w:t>визначити основні напрямки корекційно-розвивальної роботи з учням</w:t>
      </w:r>
      <w:r>
        <w:rPr>
          <w:rFonts w:ascii="Times New Roman" w:hAnsi="Times New Roman" w:cs="Times New Roman"/>
          <w:sz w:val="28"/>
          <w:szCs w:val="28"/>
        </w:rPr>
        <w:t>и в наступному навчальному році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96437" w:rsidRPr="00821672" w:rsidRDefault="00496437" w:rsidP="0033623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5</w:t>
      </w:r>
      <w:r w:rsidRPr="00913EB2">
        <w:rPr>
          <w:rFonts w:ascii="Times New Roman" w:hAnsi="Times New Roman" w:cs="Times New Roman"/>
          <w:sz w:val="28"/>
          <w:szCs w:val="28"/>
          <w:lang w:val="uk-UA"/>
        </w:rPr>
        <w:t xml:space="preserve">.3.постійно контролювати дотримання критеріїв оцінювання навчальних досягнень учнів при </w:t>
      </w:r>
      <w:r w:rsidRPr="00913EB2">
        <w:rPr>
          <w:rFonts w:ascii="Times New Roman" w:hAnsi="Times New Roman" w:cs="Times New Roman"/>
          <w:sz w:val="28"/>
          <w:szCs w:val="28"/>
        </w:rPr>
        <w:t>виставленн</w:t>
      </w:r>
      <w:r w:rsidRPr="00913EB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13EB2">
        <w:rPr>
          <w:rFonts w:ascii="Times New Roman" w:hAnsi="Times New Roman" w:cs="Times New Roman"/>
          <w:sz w:val="28"/>
          <w:szCs w:val="28"/>
        </w:rPr>
        <w:t xml:space="preserve"> учителями-предметниками балів тематичного оцінювання, семестрових, річних з метою недопущення формального підходу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96437" w:rsidRDefault="00496437" w:rsidP="0033623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5.4.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>продовжувати проведення  моніторингових досліджень  рівня навчальних досягнень учнів у наступному навчальному році;</w:t>
      </w:r>
    </w:p>
    <w:p w:rsidR="00496437" w:rsidRPr="00AD68F3" w:rsidRDefault="00496437" w:rsidP="0033623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68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5.5.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>провести порівняльньний аналіз рі</w:t>
      </w:r>
      <w:r>
        <w:rPr>
          <w:rFonts w:ascii="Times New Roman" w:hAnsi="Times New Roman" w:cs="Times New Roman"/>
          <w:sz w:val="28"/>
          <w:szCs w:val="28"/>
          <w:lang w:val="uk-UA"/>
        </w:rPr>
        <w:t>вня навчальних досягнень за 2016-2017 та 2017-2018</w:t>
      </w:r>
      <w:r w:rsidRPr="00AD68F3">
        <w:rPr>
          <w:rFonts w:ascii="Times New Roman" w:hAnsi="Times New Roman" w:cs="Times New Roman"/>
          <w:sz w:val="28"/>
          <w:szCs w:val="28"/>
          <w:lang w:val="uk-UA"/>
        </w:rPr>
        <w:t xml:space="preserve"> н.р. </w:t>
      </w:r>
    </w:p>
    <w:p w:rsidR="00496437" w:rsidRPr="00484E42" w:rsidRDefault="00496437" w:rsidP="003362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4E42">
        <w:rPr>
          <w:rFonts w:ascii="Times New Roman" w:hAnsi="Times New Roman" w:cs="Times New Roman"/>
          <w:sz w:val="28"/>
          <w:szCs w:val="28"/>
          <w:lang w:val="uk-UA"/>
        </w:rPr>
        <w:t>6. Контроль за наказом залишаю за собою.</w:t>
      </w:r>
    </w:p>
    <w:p w:rsidR="00496437" w:rsidRPr="00484E42" w:rsidRDefault="00496437" w:rsidP="00336237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484E42" w:rsidRDefault="00496437" w:rsidP="00336237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437" w:rsidRPr="00336237" w:rsidRDefault="00496437" w:rsidP="00336237">
      <w:pPr>
        <w:spacing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237">
        <w:rPr>
          <w:rFonts w:ascii="Times New Roman" w:hAnsi="Times New Roman" w:cs="Times New Roman"/>
          <w:b/>
          <w:sz w:val="28"/>
          <w:szCs w:val="28"/>
          <w:lang w:val="uk-UA"/>
        </w:rPr>
        <w:t>Директор ОЗНЗ                                                   Островерха Г.М.</w:t>
      </w:r>
    </w:p>
    <w:p w:rsidR="00496437" w:rsidRDefault="00496437" w:rsidP="00037208"/>
    <w:p w:rsidR="00496437" w:rsidRDefault="00496437"/>
    <w:sectPr w:rsidR="00496437" w:rsidSect="00EF2EE0">
      <w:footerReference w:type="default" r:id="rId75"/>
      <w:pgSz w:w="11906" w:h="16838"/>
      <w:pgMar w:top="539" w:right="850" w:bottom="3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437" w:rsidRDefault="00496437" w:rsidP="00183110">
      <w:pPr>
        <w:spacing w:after="0" w:line="240" w:lineRule="auto"/>
      </w:pPr>
      <w:r>
        <w:separator/>
      </w:r>
    </w:p>
  </w:endnote>
  <w:endnote w:type="continuationSeparator" w:id="0">
    <w:p w:rsidR="00496437" w:rsidRDefault="00496437" w:rsidP="00183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437" w:rsidRPr="00EF2EE0" w:rsidRDefault="00496437" w:rsidP="00EF2EE0">
    <w:pPr>
      <w:pStyle w:val="Footer"/>
      <w:jc w:val="center"/>
      <w:rPr>
        <w:lang w:val="uk-UA"/>
      </w:rPr>
    </w:pPr>
    <w:fldSimple w:instr=" PAGE 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437" w:rsidRDefault="00496437" w:rsidP="00183110">
      <w:pPr>
        <w:spacing w:after="0" w:line="240" w:lineRule="auto"/>
      </w:pPr>
      <w:r>
        <w:separator/>
      </w:r>
    </w:p>
  </w:footnote>
  <w:footnote w:type="continuationSeparator" w:id="0">
    <w:p w:rsidR="00496437" w:rsidRDefault="00496437" w:rsidP="00183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4B7A654"/>
    <w:multiLevelType w:val="hybridMultilevel"/>
    <w:tmpl w:val="A560A98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83A4E1A"/>
    <w:multiLevelType w:val="hybridMultilevel"/>
    <w:tmpl w:val="FA567D56"/>
    <w:lvl w:ilvl="0" w:tplc="18A03876">
      <w:start w:val="22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">
    <w:nsid w:val="0D88563B"/>
    <w:multiLevelType w:val="hybridMultilevel"/>
    <w:tmpl w:val="C414CBC2"/>
    <w:lvl w:ilvl="0" w:tplc="0310C7C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422336"/>
    <w:multiLevelType w:val="multilevel"/>
    <w:tmpl w:val="F592652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0E9A5CE7"/>
    <w:multiLevelType w:val="hybridMultilevel"/>
    <w:tmpl w:val="15BC3D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442A38"/>
    <w:multiLevelType w:val="hybridMultilevel"/>
    <w:tmpl w:val="0D025506"/>
    <w:lvl w:ilvl="0" w:tplc="A02680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D0887"/>
    <w:multiLevelType w:val="hybridMultilevel"/>
    <w:tmpl w:val="8968D540"/>
    <w:lvl w:ilvl="0" w:tplc="76866486">
      <w:start w:val="1"/>
      <w:numFmt w:val="bullet"/>
      <w:lvlText w:val=""/>
      <w:lvlJc w:val="left"/>
      <w:pPr>
        <w:tabs>
          <w:tab w:val="num" w:pos="4607"/>
        </w:tabs>
        <w:ind w:left="460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098"/>
        </w:tabs>
        <w:ind w:left="209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18"/>
        </w:tabs>
        <w:ind w:left="28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38"/>
        </w:tabs>
        <w:ind w:left="35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58"/>
        </w:tabs>
        <w:ind w:left="425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78"/>
        </w:tabs>
        <w:ind w:left="49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98"/>
        </w:tabs>
        <w:ind w:left="56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18"/>
        </w:tabs>
        <w:ind w:left="641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38"/>
        </w:tabs>
        <w:ind w:left="7138" w:hanging="360"/>
      </w:pPr>
      <w:rPr>
        <w:rFonts w:ascii="Wingdings" w:hAnsi="Wingdings" w:hint="default"/>
      </w:rPr>
    </w:lvl>
  </w:abstractNum>
  <w:abstractNum w:abstractNumId="7">
    <w:nsid w:val="15ABE78B"/>
    <w:multiLevelType w:val="hybridMultilevel"/>
    <w:tmpl w:val="EC2E75D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1B80E757"/>
    <w:multiLevelType w:val="hybridMultilevel"/>
    <w:tmpl w:val="E25286A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2984FE14"/>
    <w:multiLevelType w:val="hybridMultilevel"/>
    <w:tmpl w:val="1323B6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310C622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32D849B0"/>
    <w:multiLevelType w:val="hybridMultilevel"/>
    <w:tmpl w:val="1D3A7B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4CD4A5A"/>
    <w:multiLevelType w:val="hybridMultilevel"/>
    <w:tmpl w:val="5E84601C"/>
    <w:lvl w:ilvl="0" w:tplc="18A03876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B24705"/>
    <w:multiLevelType w:val="hybridMultilevel"/>
    <w:tmpl w:val="F39A105A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42E755C1"/>
    <w:multiLevelType w:val="hybridMultilevel"/>
    <w:tmpl w:val="2C7AAE52"/>
    <w:lvl w:ilvl="0" w:tplc="76866486">
      <w:start w:val="1"/>
      <w:numFmt w:val="bullet"/>
      <w:lvlText w:val=""/>
      <w:lvlJc w:val="left"/>
      <w:pPr>
        <w:tabs>
          <w:tab w:val="num" w:pos="4607"/>
        </w:tabs>
        <w:ind w:left="460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098"/>
        </w:tabs>
        <w:ind w:left="209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18"/>
        </w:tabs>
        <w:ind w:left="28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38"/>
        </w:tabs>
        <w:ind w:left="35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58"/>
        </w:tabs>
        <w:ind w:left="425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78"/>
        </w:tabs>
        <w:ind w:left="49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98"/>
        </w:tabs>
        <w:ind w:left="56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18"/>
        </w:tabs>
        <w:ind w:left="641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38"/>
        </w:tabs>
        <w:ind w:left="7138" w:hanging="360"/>
      </w:pPr>
      <w:rPr>
        <w:rFonts w:ascii="Wingdings" w:hAnsi="Wingdings" w:hint="default"/>
      </w:rPr>
    </w:lvl>
  </w:abstractNum>
  <w:abstractNum w:abstractNumId="15">
    <w:nsid w:val="480D04FA"/>
    <w:multiLevelType w:val="hybridMultilevel"/>
    <w:tmpl w:val="2D5FC75B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48907B4E"/>
    <w:multiLevelType w:val="hybridMultilevel"/>
    <w:tmpl w:val="56E06724"/>
    <w:lvl w:ilvl="0" w:tplc="2A0EC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0ACF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367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C63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3E7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FE1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36D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4E7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4AD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8C12623"/>
    <w:multiLevelType w:val="hybridMultilevel"/>
    <w:tmpl w:val="F96C2E59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504077DD"/>
    <w:multiLevelType w:val="hybridMultilevel"/>
    <w:tmpl w:val="03566BF0"/>
    <w:lvl w:ilvl="0" w:tplc="70887E4E">
      <w:start w:val="9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52E1D284"/>
    <w:multiLevelType w:val="hybridMultilevel"/>
    <w:tmpl w:val="DB6ABFDD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54093666"/>
    <w:multiLevelType w:val="hybridMultilevel"/>
    <w:tmpl w:val="953EE710"/>
    <w:lvl w:ilvl="0" w:tplc="18A03876">
      <w:start w:val="2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1">
    <w:nsid w:val="5A301ECB"/>
    <w:multiLevelType w:val="hybridMultilevel"/>
    <w:tmpl w:val="EB140634"/>
    <w:lvl w:ilvl="0" w:tplc="2D44F23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EC8A12CE">
      <w:start w:val="1"/>
      <w:numFmt w:val="decimal"/>
      <w:lvlText w:val="%2."/>
      <w:lvlJc w:val="left"/>
      <w:pPr>
        <w:tabs>
          <w:tab w:val="num" w:pos="1440"/>
        </w:tabs>
        <w:ind w:left="1193" w:hanging="113"/>
      </w:pPr>
      <w:rPr>
        <w:rFonts w:cs="Times New Roman" w:hint="default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AC3D92"/>
    <w:multiLevelType w:val="hybridMultilevel"/>
    <w:tmpl w:val="A7E467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C3F998D"/>
    <w:multiLevelType w:val="hybridMultilevel"/>
    <w:tmpl w:val="3AD837F6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5D443B0F"/>
    <w:multiLevelType w:val="hybridMultilevel"/>
    <w:tmpl w:val="D9008BD4"/>
    <w:lvl w:ilvl="0" w:tplc="18A03876">
      <w:start w:val="2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5">
    <w:nsid w:val="5E8C9500"/>
    <w:multiLevelType w:val="hybridMultilevel"/>
    <w:tmpl w:val="2E65E8E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63E877A0"/>
    <w:multiLevelType w:val="hybridMultilevel"/>
    <w:tmpl w:val="0BCCD61A"/>
    <w:lvl w:ilvl="0" w:tplc="0310C7CA">
      <w:numFmt w:val="bullet"/>
      <w:lvlText w:val="-"/>
      <w:lvlJc w:val="left"/>
      <w:pPr>
        <w:tabs>
          <w:tab w:val="num" w:pos="1669"/>
        </w:tabs>
        <w:ind w:left="1669" w:hanging="9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7">
    <w:nsid w:val="66AD5073"/>
    <w:multiLevelType w:val="hybridMultilevel"/>
    <w:tmpl w:val="087E1A6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70D8EB5B"/>
    <w:multiLevelType w:val="hybridMultilevel"/>
    <w:tmpl w:val="62D3B07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731421D1"/>
    <w:multiLevelType w:val="singleLevel"/>
    <w:tmpl w:val="2806BE2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0">
    <w:nsid w:val="77AD069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26"/>
  </w:num>
  <w:num w:numId="2">
    <w:abstractNumId w:val="21"/>
  </w:num>
  <w:num w:numId="3">
    <w:abstractNumId w:val="6"/>
  </w:num>
  <w:num w:numId="4">
    <w:abstractNumId w:val="14"/>
  </w:num>
  <w:num w:numId="5">
    <w:abstractNumId w:val="18"/>
  </w:num>
  <w:num w:numId="6">
    <w:abstractNumId w:val="29"/>
  </w:num>
  <w:num w:numId="7">
    <w:abstractNumId w:val="22"/>
  </w:num>
  <w:num w:numId="8">
    <w:abstractNumId w:val="20"/>
  </w:num>
  <w:num w:numId="9">
    <w:abstractNumId w:val="1"/>
  </w:num>
  <w:num w:numId="10">
    <w:abstractNumId w:val="2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23"/>
  </w:num>
  <w:num w:numId="16">
    <w:abstractNumId w:val="25"/>
  </w:num>
  <w:num w:numId="17">
    <w:abstractNumId w:val="19"/>
  </w:num>
  <w:num w:numId="18">
    <w:abstractNumId w:val="8"/>
  </w:num>
  <w:num w:numId="19">
    <w:abstractNumId w:val="9"/>
  </w:num>
  <w:num w:numId="20">
    <w:abstractNumId w:val="28"/>
  </w:num>
  <w:num w:numId="21">
    <w:abstractNumId w:val="7"/>
  </w:num>
  <w:num w:numId="22">
    <w:abstractNumId w:val="17"/>
  </w:num>
  <w:num w:numId="23">
    <w:abstractNumId w:val="13"/>
  </w:num>
  <w:num w:numId="24">
    <w:abstractNumId w:val="0"/>
  </w:num>
  <w:num w:numId="25">
    <w:abstractNumId w:val="4"/>
  </w:num>
  <w:num w:numId="26">
    <w:abstractNumId w:val="12"/>
  </w:num>
  <w:num w:numId="27">
    <w:abstractNumId w:val="16"/>
  </w:num>
  <w:num w:numId="28">
    <w:abstractNumId w:val="5"/>
  </w:num>
  <w:num w:numId="29">
    <w:abstractNumId w:val="2"/>
  </w:num>
  <w:num w:numId="30">
    <w:abstractNumId w:val="30"/>
  </w:num>
  <w:num w:numId="31">
    <w:abstractNumId w:val="3"/>
  </w:num>
  <w:num w:numId="3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7208"/>
    <w:rsid w:val="000020A2"/>
    <w:rsid w:val="00025CB4"/>
    <w:rsid w:val="00037208"/>
    <w:rsid w:val="000F3677"/>
    <w:rsid w:val="0013532D"/>
    <w:rsid w:val="00183110"/>
    <w:rsid w:val="00185967"/>
    <w:rsid w:val="001F2201"/>
    <w:rsid w:val="001F5FE9"/>
    <w:rsid w:val="00206152"/>
    <w:rsid w:val="00236040"/>
    <w:rsid w:val="00267B9B"/>
    <w:rsid w:val="002F4556"/>
    <w:rsid w:val="003274E1"/>
    <w:rsid w:val="00336237"/>
    <w:rsid w:val="003A6592"/>
    <w:rsid w:val="003B4AD5"/>
    <w:rsid w:val="003C1AE3"/>
    <w:rsid w:val="003C4BF2"/>
    <w:rsid w:val="003E253F"/>
    <w:rsid w:val="003F4F12"/>
    <w:rsid w:val="0041586C"/>
    <w:rsid w:val="00444EEA"/>
    <w:rsid w:val="00473C78"/>
    <w:rsid w:val="00484E42"/>
    <w:rsid w:val="00496437"/>
    <w:rsid w:val="004D0D25"/>
    <w:rsid w:val="004E125A"/>
    <w:rsid w:val="00524387"/>
    <w:rsid w:val="0055275E"/>
    <w:rsid w:val="00563545"/>
    <w:rsid w:val="00624D97"/>
    <w:rsid w:val="00632E3A"/>
    <w:rsid w:val="006477DD"/>
    <w:rsid w:val="006D3359"/>
    <w:rsid w:val="006F5271"/>
    <w:rsid w:val="007059DD"/>
    <w:rsid w:val="00720F98"/>
    <w:rsid w:val="00731BE5"/>
    <w:rsid w:val="007704E3"/>
    <w:rsid w:val="007D1FA0"/>
    <w:rsid w:val="007D6260"/>
    <w:rsid w:val="00821672"/>
    <w:rsid w:val="0088768C"/>
    <w:rsid w:val="00913EB2"/>
    <w:rsid w:val="00944900"/>
    <w:rsid w:val="00961698"/>
    <w:rsid w:val="009810D1"/>
    <w:rsid w:val="009973D9"/>
    <w:rsid w:val="00A20B6C"/>
    <w:rsid w:val="00AD68F3"/>
    <w:rsid w:val="00B16204"/>
    <w:rsid w:val="00B36B20"/>
    <w:rsid w:val="00B37125"/>
    <w:rsid w:val="00B71FBF"/>
    <w:rsid w:val="00BA71A1"/>
    <w:rsid w:val="00BF5293"/>
    <w:rsid w:val="00C05EC5"/>
    <w:rsid w:val="00C132E9"/>
    <w:rsid w:val="00D2005A"/>
    <w:rsid w:val="00D30F86"/>
    <w:rsid w:val="00D47999"/>
    <w:rsid w:val="00D65814"/>
    <w:rsid w:val="00D719B1"/>
    <w:rsid w:val="00DB0A24"/>
    <w:rsid w:val="00DB7A11"/>
    <w:rsid w:val="00E2537D"/>
    <w:rsid w:val="00ED3E19"/>
    <w:rsid w:val="00EE0606"/>
    <w:rsid w:val="00EF2EE0"/>
    <w:rsid w:val="00FD1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208"/>
    <w:pPr>
      <w:spacing w:after="200" w:line="276" w:lineRule="auto"/>
    </w:pPr>
    <w:rPr>
      <w:rFonts w:eastAsia="Times New Roman" w:cs="Calibri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EF2EE0"/>
    <w:pPr>
      <w:keepNext/>
      <w:spacing w:before="60" w:after="60" w:line="240" w:lineRule="auto"/>
      <w:jc w:val="center"/>
      <w:outlineLvl w:val="6"/>
    </w:pPr>
    <w:rPr>
      <w:rFonts w:ascii="Times New Roman" w:eastAsia="Calibri" w:hAnsi="Times New Roman" w:cs="Times New Roman"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paragraph" w:styleId="NormalWeb">
    <w:name w:val="Normal (Web)"/>
    <w:basedOn w:val="Normal"/>
    <w:uiPriority w:val="99"/>
    <w:rsid w:val="00037208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razdel">
    <w:name w:val="razdel"/>
    <w:uiPriority w:val="99"/>
    <w:rsid w:val="00037208"/>
    <w:pPr>
      <w:widowControl w:val="0"/>
      <w:tabs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7" w:lineRule="atLeast"/>
    </w:pPr>
    <w:rPr>
      <w:rFonts w:ascii="Arial" w:eastAsia="Times New Roman" w:hAnsi="Arial" w:cs="Arial"/>
      <w:b/>
      <w:bCs/>
      <w:sz w:val="24"/>
      <w:szCs w:val="24"/>
      <w:lang w:eastAsia="uk-UA"/>
    </w:rPr>
  </w:style>
  <w:style w:type="character" w:customStyle="1" w:styleId="BalloonTextChar">
    <w:name w:val="Balloon Text Char"/>
    <w:uiPriority w:val="99"/>
    <w:semiHidden/>
    <w:locked/>
    <w:rsid w:val="00037208"/>
    <w:rPr>
      <w:rFonts w:ascii="Tahoma" w:hAnsi="Tahoma"/>
      <w:sz w:val="16"/>
      <w:lang w:eastAsia="ko-KR"/>
    </w:rPr>
  </w:style>
  <w:style w:type="paragraph" w:styleId="BalloonText">
    <w:name w:val="Balloon Text"/>
    <w:basedOn w:val="Normal"/>
    <w:link w:val="BalloonTextChar2"/>
    <w:uiPriority w:val="99"/>
    <w:semiHidden/>
    <w:rsid w:val="00037208"/>
    <w:pPr>
      <w:spacing w:after="0" w:line="240" w:lineRule="auto"/>
    </w:pPr>
    <w:rPr>
      <w:rFonts w:ascii="Tahoma" w:eastAsia="Calibri" w:hAnsi="Tahoma" w:cs="Times New Roman"/>
      <w:sz w:val="16"/>
      <w:szCs w:val="16"/>
      <w:lang w:eastAsia="ko-KR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Pr>
      <w:rFonts w:ascii="Times New Roman" w:hAnsi="Times New Roman" w:cs="Calibri"/>
      <w:sz w:val="2"/>
    </w:rPr>
  </w:style>
  <w:style w:type="character" w:customStyle="1" w:styleId="BalloonTextChar2">
    <w:name w:val="Balloon Text Char2"/>
    <w:basedOn w:val="DefaultParagraphFont"/>
    <w:link w:val="BalloonText"/>
    <w:uiPriority w:val="99"/>
    <w:semiHidden/>
    <w:locked/>
    <w:rsid w:val="00037208"/>
    <w:rPr>
      <w:rFonts w:ascii="Tahoma" w:hAnsi="Tahoma" w:cs="Tahoma"/>
      <w:sz w:val="16"/>
      <w:szCs w:val="16"/>
      <w:lang w:eastAsia="ru-RU"/>
    </w:rPr>
  </w:style>
  <w:style w:type="character" w:customStyle="1" w:styleId="hps">
    <w:name w:val="hps"/>
    <w:uiPriority w:val="99"/>
    <w:rsid w:val="00037208"/>
  </w:style>
  <w:style w:type="paragraph" w:styleId="Header">
    <w:name w:val="header"/>
    <w:basedOn w:val="Normal"/>
    <w:link w:val="HeaderChar"/>
    <w:uiPriority w:val="99"/>
    <w:rsid w:val="0003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37208"/>
    <w:rPr>
      <w:rFonts w:ascii="Calibri" w:hAnsi="Calibri" w:cs="Calibri"/>
      <w:lang w:eastAsia="ru-RU"/>
    </w:rPr>
  </w:style>
  <w:style w:type="paragraph" w:styleId="Footer">
    <w:name w:val="footer"/>
    <w:basedOn w:val="Normal"/>
    <w:link w:val="FooterChar"/>
    <w:uiPriority w:val="99"/>
    <w:rsid w:val="0003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37208"/>
    <w:rPr>
      <w:rFonts w:ascii="Calibri" w:hAnsi="Calibri" w:cs="Calibri"/>
      <w:lang w:eastAsia="ru-RU"/>
    </w:rPr>
  </w:style>
  <w:style w:type="paragraph" w:styleId="ListParagraph">
    <w:name w:val="List Paragraph"/>
    <w:basedOn w:val="Normal"/>
    <w:uiPriority w:val="99"/>
    <w:qFormat/>
    <w:rsid w:val="00037208"/>
    <w:pPr>
      <w:spacing w:after="0" w:line="240" w:lineRule="auto"/>
      <w:ind w:left="720"/>
      <w:contextualSpacing/>
    </w:pPr>
    <w:rPr>
      <w:rFonts w:eastAsia="Calibri" w:cs="Times New Roman"/>
      <w:lang w:eastAsia="en-US"/>
    </w:rPr>
  </w:style>
  <w:style w:type="paragraph" w:customStyle="1" w:styleId="Default">
    <w:name w:val="Default"/>
    <w:uiPriority w:val="99"/>
    <w:rsid w:val="0003720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uiPriority w:val="99"/>
    <w:qFormat/>
    <w:rsid w:val="00037208"/>
    <w:rPr>
      <w:rFonts w:ascii="Times New Roman" w:hAnsi="Times New Roman"/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1.bin"/><Relationship Id="rId55" Type="http://schemas.openxmlformats.org/officeDocument/2006/relationships/image" Target="media/image26.emf"/><Relationship Id="rId63" Type="http://schemas.openxmlformats.org/officeDocument/2006/relationships/image" Target="media/image30.emf"/><Relationship Id="rId68" Type="http://schemas.openxmlformats.org/officeDocument/2006/relationships/oleObject" Target="embeddings/oleObject30.bin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emf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61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4.bin"/><Relationship Id="rId43" Type="http://schemas.openxmlformats.org/officeDocument/2006/relationships/image" Target="media/image20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emf"/><Relationship Id="rId77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24.emf"/><Relationship Id="rId72" Type="http://schemas.openxmlformats.org/officeDocument/2006/relationships/oleObject" Target="embeddings/oleObject32.bin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emf"/><Relationship Id="rId46" Type="http://schemas.openxmlformats.org/officeDocument/2006/relationships/oleObject" Target="embeddings/oleObject19.bin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20" Type="http://schemas.openxmlformats.org/officeDocument/2006/relationships/image" Target="media/image8.emf"/><Relationship Id="rId41" Type="http://schemas.openxmlformats.org/officeDocument/2006/relationships/image" Target="media/image19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243</TotalTime>
  <Pages>31</Pages>
  <Words>3692</Words>
  <Characters>21045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2018-06-26T06:48:00Z</cp:lastPrinted>
  <dcterms:created xsi:type="dcterms:W3CDTF">2018-06-14T17:03:00Z</dcterms:created>
  <dcterms:modified xsi:type="dcterms:W3CDTF">2018-06-26T06:48:00Z</dcterms:modified>
</cp:coreProperties>
</file>